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F04" w:rsidRPr="00C272BA" w:rsidRDefault="005C3F04" w:rsidP="005C3F04">
      <w:pPr>
        <w:pStyle w:val="Nadpis1"/>
        <w:jc w:val="center"/>
        <w:rPr>
          <w:b w:val="0"/>
          <w:color w:val="000000" w:themeColor="text1"/>
        </w:rPr>
      </w:pPr>
      <w:r w:rsidRPr="00C272BA">
        <w:rPr>
          <w:color w:val="000000" w:themeColor="text1"/>
        </w:rPr>
        <w:t>Projektový průvodce</w:t>
      </w:r>
    </w:p>
    <w:p w:rsidR="005C3F04" w:rsidRDefault="005C3F04" w:rsidP="005C3F04">
      <w:pPr>
        <w:pStyle w:val="Nadpis1"/>
        <w:jc w:val="center"/>
        <w:rPr>
          <w:color w:val="000000" w:themeColor="text1"/>
        </w:rPr>
      </w:pPr>
      <w:r w:rsidRPr="00C272BA">
        <w:rPr>
          <w:color w:val="000000" w:themeColor="text1"/>
        </w:rPr>
        <w:t>Pomístní jména – pojítko mezi minulostí a současností</w:t>
      </w:r>
    </w:p>
    <w:p w:rsidR="005C3F04" w:rsidRPr="00B12B08" w:rsidRDefault="005C3F04" w:rsidP="005C3F04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20C10" wp14:editId="7A658D30">
                <wp:simplePos x="0" y="0"/>
                <wp:positionH relativeFrom="column">
                  <wp:posOffset>0</wp:posOffset>
                </wp:positionH>
                <wp:positionV relativeFrom="paragraph">
                  <wp:posOffset>316865</wp:posOffset>
                </wp:positionV>
                <wp:extent cx="5734050" cy="2676525"/>
                <wp:effectExtent l="0" t="0" r="0" b="9525"/>
                <wp:wrapTopAndBottom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0" cy="2676525"/>
                        </a:xfrm>
                        <a:prstGeom prst="rect">
                          <a:avLst/>
                        </a:prstGeom>
                        <a:solidFill>
                          <a:srgbClr val="1C38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3F04" w:rsidRDefault="005C3F04" w:rsidP="005C3F0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Čeká nás dobrodružná výprava do světa názvů míst kolem nás. </w:t>
                            </w:r>
                          </w:p>
                          <w:p w:rsidR="005C3F04" w:rsidRPr="00B12B08" w:rsidRDefault="005C3F04" w:rsidP="005C3F0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b/>
                                <w:sz w:val="24"/>
                                <w:szCs w:val="24"/>
                              </w:rPr>
                              <w:t>Jaké úkoly máme před sebou?</w:t>
                            </w:r>
                          </w:p>
                          <w:p w:rsidR="005C3F04" w:rsidRPr="00B12B08" w:rsidRDefault="005C3F04" w:rsidP="005C3F0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Co jsou 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omístní jména a proč je zkoumat?</w:t>
                            </w:r>
                          </w:p>
                          <w:p w:rsidR="005C3F04" w:rsidRPr="00B12B08" w:rsidRDefault="005C3F04" w:rsidP="005C3F0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 xml:space="preserve">Sběr pomístních jmen a bádání </w:t>
                            </w:r>
                          </w:p>
                          <w:p w:rsidR="005C3F04" w:rsidRPr="00B12B08" w:rsidRDefault="005C3F04" w:rsidP="005C3F0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Příprava otázek na rozhovor s informátorem</w:t>
                            </w:r>
                          </w:p>
                          <w:p w:rsidR="005C3F04" w:rsidRPr="00B12B08" w:rsidRDefault="005C3F04" w:rsidP="005C3F0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Rozhovor</w:t>
                            </w:r>
                          </w:p>
                          <w:p w:rsidR="005C3F04" w:rsidRPr="00B12B08" w:rsidRDefault="005C3F04" w:rsidP="005C3F0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B12B08">
                              <w:rPr>
                                <w:sz w:val="24"/>
                                <w:szCs w:val="24"/>
                              </w:rPr>
                              <w:t>Prezentace výsledků výzkumu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274320" rIns="274320" bIns="2743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20C10" id="Obdélník 6" o:spid="_x0000_s1026" style="position:absolute;left:0;text-align:left;margin-left:0;margin-top:24.95pt;width:451.5pt;height:2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" fillcolor="#1c3865" stroked="f" strokeweight="1pt">
                <v:path arrowok="t"/>
                <v:textbox inset="21.6pt,21.6pt,21.6pt,21.6pt">
                  <w:txbxContent>
                    <w:p w:rsidR="005C3F04" w:rsidRDefault="005C3F04" w:rsidP="005C3F0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12B08">
                        <w:rPr>
                          <w:b/>
                          <w:sz w:val="24"/>
                          <w:szCs w:val="24"/>
                        </w:rPr>
                        <w:t xml:space="preserve">Čeká nás dobrodružná výprava do světa názvů míst kolem nás. </w:t>
                      </w:r>
                    </w:p>
                    <w:p w:rsidR="005C3F04" w:rsidRPr="00B12B08" w:rsidRDefault="005C3F04" w:rsidP="005C3F0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12B08">
                        <w:rPr>
                          <w:b/>
                          <w:sz w:val="24"/>
                          <w:szCs w:val="24"/>
                        </w:rPr>
                        <w:t>Jaké úkoly máme před sebou?</w:t>
                      </w:r>
                    </w:p>
                    <w:p w:rsidR="005C3F04" w:rsidRPr="00B12B08" w:rsidRDefault="005C3F04" w:rsidP="005C3F0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Co jsou p</w:t>
                      </w:r>
                      <w:r>
                        <w:rPr>
                          <w:sz w:val="24"/>
                          <w:szCs w:val="24"/>
                        </w:rPr>
                        <w:t>omístní jména a proč je zkoumat?</w:t>
                      </w:r>
                    </w:p>
                    <w:p w:rsidR="005C3F04" w:rsidRPr="00B12B08" w:rsidRDefault="005C3F04" w:rsidP="005C3F0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 xml:space="preserve">Sběr pomístních jmen a bádání </w:t>
                      </w:r>
                    </w:p>
                    <w:p w:rsidR="005C3F04" w:rsidRPr="00B12B08" w:rsidRDefault="005C3F04" w:rsidP="005C3F0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Příprava otázek na rozhovor s informátorem</w:t>
                      </w:r>
                    </w:p>
                    <w:p w:rsidR="005C3F04" w:rsidRPr="00B12B08" w:rsidRDefault="005C3F04" w:rsidP="005C3F0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Rozhovor</w:t>
                      </w:r>
                    </w:p>
                    <w:p w:rsidR="005C3F04" w:rsidRPr="00B12B08" w:rsidRDefault="005C3F04" w:rsidP="005C3F04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line="259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 w:rsidRPr="00B12B08">
                        <w:rPr>
                          <w:sz w:val="24"/>
                          <w:szCs w:val="24"/>
                        </w:rPr>
                        <w:t>Prezentace výsledků výzkumu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5C3F04" w:rsidRDefault="005C3F04" w:rsidP="005C3F04">
      <w:pPr>
        <w:pStyle w:val="Nadpis1"/>
      </w:pPr>
    </w:p>
    <w:p w:rsidR="005C3F04" w:rsidRPr="00F0470E" w:rsidRDefault="005C3F04" w:rsidP="005C3F04">
      <w:pPr>
        <w:rPr>
          <w:b/>
        </w:rPr>
      </w:pPr>
      <w:r w:rsidRPr="00F0470E">
        <w:rPr>
          <w:b/>
        </w:rPr>
        <w:t>Tento pracovní list vás provede celým vaším výzkumem pomístních jmen. Budete pracovat ve dvojicích nebo ve skupinkách (týmech).</w:t>
      </w:r>
    </w:p>
    <w:p w:rsidR="005C3F04" w:rsidRPr="00ED31AB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ED31AB">
        <w:rPr>
          <w:b/>
        </w:rPr>
        <w:t>Podívejte se na mapu a vypracujte úkoly.</w:t>
      </w:r>
    </w:p>
    <w:p w:rsidR="005C3F04" w:rsidRPr="00B12B08" w:rsidRDefault="005C3F04" w:rsidP="005C3F04">
      <w:r w:rsidRPr="00ED31AB">
        <w:drawing>
          <wp:inline distT="0" distB="0" distL="0" distR="0" wp14:anchorId="24E6604D" wp14:editId="3509392C">
            <wp:extent cx="5327650" cy="3346450"/>
            <wp:effectExtent l="0" t="0" r="6350" b="6350"/>
            <wp:docPr id="7" name="image2.jpg" descr="https://lh3.googleusercontent.com/vZ_eR6JLT1YG_xTHSe4xtdIUynHR5PKOqB0JD3DI67hHz68yHEXR3bZqwJF_sA9ofb2kedd4mfa7XaQYr4t6k7NZc7Kb0KpQGDs5dtpR7Xn1RWgsuB6x4yaZtXZcbh2wznJdo0V1PTK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lh3.googleusercontent.com/vZ_eR6JLT1YG_xTHSe4xtdIUynHR5PKOqB0JD3DI67hHz68yHEXR3bZqwJF_sA9ofb2kedd4mfa7XaQYr4t6k7NZc7Kb0KpQGDs5dtpR7Xn1RWgsuB6x4yaZtXZcbh2wznJdo0V1PTK_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254" cy="334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3F04" w:rsidRPr="00ED31AB" w:rsidRDefault="005C3F04" w:rsidP="005C3F0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lastRenderedPageBreak/>
        <w:t>Která země je znázorněná na mapě? </w:t>
      </w:r>
    </w:p>
    <w:p w:rsidR="005C3F04" w:rsidRPr="00ED31AB" w:rsidRDefault="005C3F04" w:rsidP="005C3F0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Co vše o této zemi víte?</w:t>
      </w:r>
    </w:p>
    <w:p w:rsidR="005C3F04" w:rsidRPr="00ED31AB" w:rsidRDefault="005C3F04" w:rsidP="005C3F0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Víte, ze které knihy tato mapa pochází? Kdo je jejím autorem?</w:t>
      </w:r>
    </w:p>
    <w:p w:rsidR="005C3F04" w:rsidRDefault="005C3F04" w:rsidP="005C3F0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Najděte a napište si alespoň 1 jméno pohoří, řeky, brodu, průsmyku a jezera, min. te</w:t>
      </w:r>
      <w:r>
        <w:t xml:space="preserve">dy </w:t>
      </w:r>
    </w:p>
    <w:p w:rsidR="005C3F04" w:rsidRDefault="005C3F04" w:rsidP="005C3F04">
      <w:pPr>
        <w:pStyle w:val="Odstavecseseznamem"/>
        <w:numPr>
          <w:ilvl w:val="0"/>
          <w:numId w:val="0"/>
        </w:numPr>
        <w:spacing w:line="259" w:lineRule="auto"/>
        <w:ind w:left="720"/>
        <w:jc w:val="left"/>
      </w:pPr>
      <w:r w:rsidRPr="00ED31AB">
        <w:t xml:space="preserve">5 </w:t>
      </w:r>
      <w:r>
        <w:t>j</w:t>
      </w:r>
      <w:r w:rsidRPr="00ED31AB">
        <w:t>men.</w:t>
      </w:r>
    </w:p>
    <w:p w:rsidR="005C3F04" w:rsidRPr="00ED31AB" w:rsidRDefault="005C3F04" w:rsidP="005C3F04">
      <w:pPr>
        <w:pStyle w:val="Odstavecseseznamem"/>
        <w:numPr>
          <w:ilvl w:val="0"/>
          <w:numId w:val="0"/>
        </w:num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F04" w:rsidRPr="00ED31AB" w:rsidRDefault="005C3F04" w:rsidP="005C3F04">
      <w:pPr>
        <w:pStyle w:val="Odstavecseseznamem"/>
        <w:numPr>
          <w:ilvl w:val="0"/>
          <w:numId w:val="11"/>
        </w:numPr>
        <w:spacing w:line="259" w:lineRule="auto"/>
        <w:jc w:val="left"/>
      </w:pPr>
      <w:r w:rsidRPr="00ED31AB">
        <w:t>Tipněte si, jak mohla vzniknout jména těchto míst. Proč se jmenují zrovna takto?</w:t>
      </w:r>
    </w:p>
    <w:p w:rsidR="005C3F04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F04" w:rsidRPr="00ED31AB" w:rsidRDefault="005C3F04" w:rsidP="005C3F04">
      <w:pPr>
        <w:ind w:left="360"/>
      </w:pPr>
    </w:p>
    <w:p w:rsidR="005C3F04" w:rsidRPr="00A11D9C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A11D9C">
        <w:rPr>
          <w:b/>
        </w:rPr>
        <w:t>Na obrázku si můžete prohlédnout třídění zeměpisných jmen. </w:t>
      </w:r>
    </w:p>
    <w:p w:rsidR="005C3F04" w:rsidRPr="00276CF5" w:rsidRDefault="005C3F04" w:rsidP="005C3F04">
      <w:pPr>
        <w:pStyle w:val="Odstavecseseznamem"/>
        <w:numPr>
          <w:ilvl w:val="0"/>
          <w:numId w:val="12"/>
        </w:numPr>
        <w:spacing w:line="259" w:lineRule="auto"/>
        <w:jc w:val="left"/>
      </w:pPr>
      <w:r w:rsidRPr="00276CF5">
        <w:t>Dokážete ke každému druhu zeměpisných jmen uvést příklad jména ze své obce?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</w:t>
      </w:r>
      <w:r>
        <w:t>….</w:t>
      </w:r>
    </w:p>
    <w:p w:rsidR="005C3F04" w:rsidRPr="00ED31AB" w:rsidRDefault="005C3F04" w:rsidP="005C3F04">
      <w:pPr>
        <w:pStyle w:val="Odstavecseseznamem"/>
        <w:numPr>
          <w:ilvl w:val="0"/>
          <w:numId w:val="12"/>
        </w:numPr>
        <w:spacing w:line="259" w:lineRule="auto"/>
        <w:jc w:val="left"/>
      </w:pPr>
      <w:r w:rsidRPr="00ED31AB">
        <w:t>Jaký je rozdíl mezi pomístními jmény a ostatními zeměpisnými jmény?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</w:t>
      </w:r>
    </w:p>
    <w:p w:rsidR="005C3F04" w:rsidRDefault="005C3F04" w:rsidP="005C3F04">
      <w:r w:rsidRPr="00ED31AB">
        <w:drawing>
          <wp:inline distT="0" distB="0" distL="0" distR="0" wp14:anchorId="3DE32699" wp14:editId="4E4C9EB6">
            <wp:extent cx="6277610" cy="2840133"/>
            <wp:effectExtent l="0" t="0" r="0" b="0"/>
            <wp:docPr id="8" name="image4.png" descr="https://lh5.googleusercontent.com/G4_UfnQDddiBDmKAad7ll7qHq1DenM6_UviCVvjeUl8lBRBDag9ScFmNmP_wLaFxu-Sqjf2lx8KBxM8nWs-bxCUd4eaK3L96mc3PYxcPaTjspFmBjq-XZY4NjPwbU-y_1kz2s1A43K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5.googleusercontent.com/G4_UfnQDddiBDmKAad7ll7qHq1DenM6_UviCVvjeUl8lBRBDag9ScFmNmP_wLaFxu-Sqjf2lx8KBxM8nWs-bxCUd4eaK3L96mc3PYxcPaTjspFmBjq-XZY4NjPwbU-y_1kz2s1A43Kb7"/>
                    <pic:cNvPicPr preferRelativeResize="0"/>
                  </pic:nvPicPr>
                  <pic:blipFill>
                    <a:blip r:embed="rId8"/>
                    <a:srcRect t="8433" b="11176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2840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3F04" w:rsidRDefault="005C3F04" w:rsidP="005C3F04"/>
    <w:p w:rsidR="005C3F04" w:rsidRPr="00276CF5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276CF5">
        <w:rPr>
          <w:b/>
        </w:rPr>
        <w:t xml:space="preserve">Vytvořte si přehlednou tabulku, do které budete zapisovat všechny výsledky vašeho bádání. </w:t>
      </w:r>
    </w:p>
    <w:p w:rsidR="005C3F04" w:rsidRPr="00ED31AB" w:rsidRDefault="005C3F04" w:rsidP="005C3F04">
      <w:pPr>
        <w:ind w:left="360"/>
      </w:pPr>
      <w:r w:rsidRPr="00ED31AB">
        <w:t>Tabulku si připravte ve sdílených dokumentech Google nebo Microsoft, aby k ní měli přístup všichni členové vašeho týmu.</w:t>
      </w:r>
    </w:p>
    <w:tbl>
      <w:tblPr>
        <w:tblStyle w:val="Svtlmkazvraznn1"/>
        <w:tblW w:w="9488" w:type="dxa"/>
        <w:tblLook w:val="04A0" w:firstRow="1" w:lastRow="0" w:firstColumn="1" w:lastColumn="0" w:noHBand="0" w:noVBand="1"/>
      </w:tblPr>
      <w:tblGrid>
        <w:gridCol w:w="981"/>
        <w:gridCol w:w="1836"/>
        <w:gridCol w:w="1834"/>
        <w:gridCol w:w="1728"/>
        <w:gridCol w:w="1554"/>
        <w:gridCol w:w="1555"/>
      </w:tblGrid>
      <w:tr w:rsidR="005C3F04" w:rsidRPr="00592DE9" w:rsidTr="00EA5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5C3F04" w:rsidRPr="00592DE9" w:rsidRDefault="005C3F04" w:rsidP="00EA5430">
            <w:r w:rsidRPr="00592DE9">
              <w:lastRenderedPageBreak/>
              <w:t>Pořadí</w:t>
            </w:r>
          </w:p>
        </w:tc>
        <w:tc>
          <w:tcPr>
            <w:tcW w:w="1842" w:type="dxa"/>
            <w:vAlign w:val="center"/>
          </w:tcPr>
          <w:p w:rsidR="005C3F04" w:rsidRPr="00592DE9" w:rsidRDefault="005C3F04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Název pomístního jména</w:t>
            </w:r>
          </w:p>
        </w:tc>
        <w:tc>
          <w:tcPr>
            <w:tcW w:w="1843" w:type="dxa"/>
            <w:vAlign w:val="center"/>
          </w:tcPr>
          <w:p w:rsidR="005C3F04" w:rsidRPr="00592DE9" w:rsidRDefault="005C3F04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Co pomístní jméno označuje</w:t>
            </w:r>
          </w:p>
        </w:tc>
        <w:tc>
          <w:tcPr>
            <w:tcW w:w="1701" w:type="dxa"/>
            <w:vAlign w:val="center"/>
          </w:tcPr>
          <w:p w:rsidR="005C3F04" w:rsidRPr="00592DE9" w:rsidRDefault="005C3F04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Pravděpodobný původ názvu</w:t>
            </w:r>
          </w:p>
        </w:tc>
        <w:tc>
          <w:tcPr>
            <w:tcW w:w="1559" w:type="dxa"/>
          </w:tcPr>
          <w:p w:rsidR="005C3F04" w:rsidRPr="00592DE9" w:rsidRDefault="005C3F04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C3F04" w:rsidRPr="00592DE9" w:rsidRDefault="005C3F04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Jazykový rozbor</w:t>
            </w:r>
          </w:p>
        </w:tc>
        <w:tc>
          <w:tcPr>
            <w:tcW w:w="1560" w:type="dxa"/>
          </w:tcPr>
          <w:p w:rsidR="005C3F04" w:rsidRPr="00592DE9" w:rsidRDefault="005C3F04" w:rsidP="00EA54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92DE9">
              <w:t>Zajímavý poznatek</w:t>
            </w:r>
          </w:p>
        </w:tc>
      </w:tr>
      <w:tr w:rsidR="005C3F04" w:rsidRPr="00592DE9" w:rsidTr="00EA5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5C3F04" w:rsidRPr="00592DE9" w:rsidRDefault="005C3F04" w:rsidP="00EA5430"/>
        </w:tc>
        <w:tc>
          <w:tcPr>
            <w:tcW w:w="1842" w:type="dxa"/>
            <w:vAlign w:val="center"/>
          </w:tcPr>
          <w:p w:rsidR="005C3F04" w:rsidRPr="00592DE9" w:rsidRDefault="005C3F04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3" w:type="dxa"/>
            <w:vAlign w:val="center"/>
          </w:tcPr>
          <w:p w:rsidR="005C3F04" w:rsidRPr="00592DE9" w:rsidRDefault="005C3F04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Align w:val="center"/>
          </w:tcPr>
          <w:p w:rsidR="005C3F04" w:rsidRPr="00592DE9" w:rsidRDefault="005C3F04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5C3F04" w:rsidRPr="00592DE9" w:rsidRDefault="005C3F04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:rsidR="005C3F04" w:rsidRPr="00592DE9" w:rsidRDefault="005C3F04" w:rsidP="00EA54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5C3F04" w:rsidRPr="00592DE9" w:rsidRDefault="005C3F04" w:rsidP="005C3F04">
      <w:pPr>
        <w:pStyle w:val="Perex"/>
        <w:spacing w:line="360" w:lineRule="auto"/>
        <w:rPr>
          <w:sz w:val="20"/>
          <w:szCs w:val="20"/>
        </w:rPr>
      </w:pPr>
    </w:p>
    <w:p w:rsidR="005C3F04" w:rsidRPr="00276CF5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276CF5">
        <w:rPr>
          <w:b/>
        </w:rPr>
        <w:t>Pomístní jména v naší obci</w:t>
      </w:r>
    </w:p>
    <w:p w:rsidR="005C3F04" w:rsidRDefault="005C3F04" w:rsidP="005C3F04">
      <w:pPr>
        <w:ind w:left="360"/>
      </w:pPr>
      <w:r w:rsidRPr="00ED31AB">
        <w:t xml:space="preserve">Odteď se budeme zabývat jen pomístními jmény ve vaší obci. Vzpomeňte si na jména vod, kopců, skal, cest, lesů, polí, rozcestí apod., která se nacházejí ve vaší obci / v okolí školy. Použijte mapu </w:t>
      </w:r>
      <w:hyperlink r:id="rId9">
        <w:r w:rsidRPr="00ED31AB">
          <w:rPr>
            <w:rStyle w:val="Hypertextovodkaz"/>
          </w:rPr>
          <w:t>https://mapy.cz</w:t>
        </w:r>
      </w:hyperlink>
      <w:r w:rsidRPr="00ED31AB">
        <w:t xml:space="preserve"> nebo </w:t>
      </w:r>
      <w:hyperlink r:id="rId10">
        <w:r w:rsidRPr="00ED31AB">
          <w:rPr>
            <w:rStyle w:val="Hypertextovodkaz"/>
          </w:rPr>
          <w:t>https://www.google.com/maps</w:t>
        </w:r>
      </w:hyperlink>
      <w:r w:rsidRPr="00ED31AB">
        <w:t xml:space="preserve">, ze které také můžete čerpat. Ve sběru pomístních jmen vám mohou pomoci i členové rodiny, učitelé nebo kamarádi. Shromážděte minimálně 20 jmen. </w:t>
      </w:r>
      <w:r>
        <w:t>Pomístní jména zapište do tabulky.</w:t>
      </w:r>
    </w:p>
    <w:p w:rsidR="005C3F04" w:rsidRPr="00ED31AB" w:rsidRDefault="005C3F04" w:rsidP="005C3F04">
      <w:pPr>
        <w:ind w:left="360"/>
      </w:pPr>
    </w:p>
    <w:p w:rsidR="005C3F04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</w:pPr>
      <w:r w:rsidRPr="00276CF5">
        <w:rPr>
          <w:b/>
        </w:rPr>
        <w:t>Určete, co přesně každé pomístní jméno označuje.</w:t>
      </w:r>
      <w:r w:rsidRPr="00ED31AB">
        <w:t xml:space="preserve"> </w:t>
      </w:r>
    </w:p>
    <w:p w:rsidR="005C3F04" w:rsidRPr="00ED31AB" w:rsidRDefault="005C3F04" w:rsidP="005C3F04">
      <w:pPr>
        <w:pStyle w:val="Odstavecseseznamem"/>
        <w:numPr>
          <w:ilvl w:val="0"/>
          <w:numId w:val="0"/>
        </w:numPr>
        <w:ind w:left="360"/>
      </w:pPr>
      <w:r w:rsidRPr="00ED31AB">
        <w:t>Je to skála, potok, rybník, cesta, kaplička, most, louka nebo les? Svá zjištění si zapište do tabulky.</w:t>
      </w:r>
    </w:p>
    <w:p w:rsidR="005C3F04" w:rsidRPr="00ED31AB" w:rsidRDefault="005C3F04" w:rsidP="005C3F04"/>
    <w:p w:rsidR="005C3F04" w:rsidRPr="00276CF5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276CF5">
        <w:rPr>
          <w:b/>
        </w:rPr>
        <w:t>Pomocí dostupných pramenů budeme pátrat i po historii jmen a okolnostech jejich vzniku.</w:t>
      </w:r>
    </w:p>
    <w:p w:rsidR="005C3F04" w:rsidRPr="00ED31AB" w:rsidRDefault="005C3F04" w:rsidP="005C3F04">
      <w:pPr>
        <w:ind w:left="360"/>
      </w:pPr>
      <w:r w:rsidRPr="00ED31AB">
        <w:t>Proč dané místo označuje právě toto jméno? Najděte pravděpodobný původ jména. Odpovědi hledejte v následujících jazykových příručkách nebo pátrejte v regionální literatuře, kterou najdete v místní knihovně. S tímto úkolem vám pomůže i informátor, se kterým budete později dělat rozhovor. Informátorem ale může být i kdokoliv z vaší rodiny nebo okolí. Výsledky svého bádání si zapište do tabulky.</w:t>
      </w:r>
    </w:p>
    <w:p w:rsidR="005C3F04" w:rsidRPr="00ED31AB" w:rsidRDefault="005C3F04" w:rsidP="005C3F04">
      <w:pPr>
        <w:ind w:left="360"/>
      </w:pPr>
      <w:r w:rsidRPr="00ED31AB">
        <w:t>Pozn.: Např. pomístní jméno Čihadlo je odvozeno od slova číhat, které od staré doby slouží i jako ptáčnický termín. Dříve lidé v této oblasti chytali ptáky, které potom cvičili ve zpěvu a prodávali do městských rodin. </w:t>
      </w:r>
    </w:p>
    <w:p w:rsidR="005C3F04" w:rsidRPr="00ED31AB" w:rsidRDefault="005C3F04" w:rsidP="005C3F04">
      <w:pPr>
        <w:ind w:left="360"/>
      </w:pPr>
      <w:r w:rsidRPr="00ED31AB">
        <w:t>K výzkumu původu pomístních jmen i jazykové analýze mohou sloužit elektronické slovníky pomístních jmen:</w:t>
      </w:r>
    </w:p>
    <w:p w:rsidR="004259DF" w:rsidRPr="00ED31AB" w:rsidRDefault="004259DF" w:rsidP="004259DF">
      <w:pPr>
        <w:ind w:left="360"/>
      </w:pPr>
      <w:hyperlink r:id="rId11">
        <w:r>
          <w:rPr>
            <w:rStyle w:val="Hypertextovodkaz"/>
          </w:rPr>
          <w:t>Slovník pomístníc</w:t>
        </w:r>
        <w:r>
          <w:rPr>
            <w:rStyle w:val="Hypertextovodkaz"/>
          </w:rPr>
          <w:t>h</w:t>
        </w:r>
        <w:r>
          <w:rPr>
            <w:rStyle w:val="Hypertextovodkaz"/>
          </w:rPr>
          <w:t xml:space="preserve"> jmen v Čechách</w:t>
        </w:r>
      </w:hyperlink>
    </w:p>
    <w:p w:rsidR="004259DF" w:rsidRPr="00882E0B" w:rsidRDefault="004259DF" w:rsidP="004259DF">
      <w:pPr>
        <w:ind w:left="360"/>
        <w:rPr>
          <w:rStyle w:val="Hypertextovodkaz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"https://spjms.ujc.cas.cz/" </w:instrText>
      </w:r>
      <w:r>
        <w:rPr>
          <w:rStyle w:val="Hypertextovodkaz"/>
        </w:rPr>
      </w:r>
      <w:r>
        <w:rPr>
          <w:rStyle w:val="Hypertextovodkaz"/>
        </w:rPr>
        <w:fldChar w:fldCharType="separate"/>
      </w:r>
      <w:r w:rsidRPr="00882E0B">
        <w:rPr>
          <w:rStyle w:val="Hypertextovodkaz"/>
        </w:rPr>
        <w:t>Slovník pomístn</w:t>
      </w:r>
      <w:r w:rsidRPr="00882E0B">
        <w:rPr>
          <w:rStyle w:val="Hypertextovodkaz"/>
        </w:rPr>
        <w:t>í</w:t>
      </w:r>
      <w:r w:rsidRPr="00882E0B">
        <w:rPr>
          <w:rStyle w:val="Hypertextovodkaz"/>
        </w:rPr>
        <w:t>ch j</w:t>
      </w:r>
      <w:r w:rsidRPr="00882E0B">
        <w:rPr>
          <w:rStyle w:val="Hypertextovodkaz"/>
        </w:rPr>
        <w:t>m</w:t>
      </w:r>
      <w:r w:rsidRPr="00882E0B">
        <w:rPr>
          <w:rStyle w:val="Hypertextovodkaz"/>
        </w:rPr>
        <w:t>en na Mora</w:t>
      </w:r>
      <w:r w:rsidRPr="00882E0B">
        <w:rPr>
          <w:rStyle w:val="Hypertextovodkaz"/>
        </w:rPr>
        <w:t>v</w:t>
      </w:r>
      <w:r w:rsidRPr="00882E0B">
        <w:rPr>
          <w:rStyle w:val="Hypertextovodkaz"/>
        </w:rPr>
        <w:t xml:space="preserve">ě </w:t>
      </w:r>
      <w:r w:rsidRPr="00882E0B">
        <w:rPr>
          <w:rStyle w:val="Hypertextovodkaz"/>
        </w:rPr>
        <w:t>a</w:t>
      </w:r>
      <w:r w:rsidRPr="00882E0B">
        <w:rPr>
          <w:rStyle w:val="Hypertextovodkaz"/>
        </w:rPr>
        <w:t xml:space="preserve"> ve Slezsku</w:t>
      </w:r>
    </w:p>
    <w:p w:rsidR="004259DF" w:rsidRPr="00882E0B" w:rsidRDefault="004259DF" w:rsidP="004259DF">
      <w:pPr>
        <w:ind w:left="360"/>
        <w:rPr>
          <w:rStyle w:val="Hypertextovodkaz"/>
        </w:rPr>
      </w:pPr>
      <w:r>
        <w:rPr>
          <w:rStyle w:val="Hypertextovodkaz"/>
        </w:rPr>
        <w:fldChar w:fldCharType="end"/>
      </w:r>
      <w:r>
        <w:fldChar w:fldCharType="begin"/>
      </w:r>
      <w:r>
        <w:instrText xml:space="preserve"> HYPERLINK "https://prirucka.ujc.cas.cz/" </w:instrText>
      </w:r>
      <w:r>
        <w:fldChar w:fldCharType="separate"/>
      </w:r>
      <w:r w:rsidRPr="00882E0B">
        <w:rPr>
          <w:rStyle w:val="Hypertextovodkaz"/>
        </w:rPr>
        <w:t>Internetová ja</w:t>
      </w:r>
      <w:r w:rsidRPr="00882E0B">
        <w:rPr>
          <w:rStyle w:val="Hypertextovodkaz"/>
        </w:rPr>
        <w:t>z</w:t>
      </w:r>
      <w:r w:rsidRPr="00882E0B">
        <w:rPr>
          <w:rStyle w:val="Hypertextovodkaz"/>
        </w:rPr>
        <w:t>y</w:t>
      </w:r>
      <w:r w:rsidRPr="00882E0B">
        <w:rPr>
          <w:rStyle w:val="Hypertextovodkaz"/>
        </w:rPr>
        <w:t>k</w:t>
      </w:r>
      <w:r w:rsidRPr="00882E0B">
        <w:rPr>
          <w:rStyle w:val="Hypertextovodkaz"/>
        </w:rPr>
        <w:t>o</w:t>
      </w:r>
      <w:r w:rsidRPr="00882E0B">
        <w:rPr>
          <w:rStyle w:val="Hypertextovodkaz"/>
        </w:rPr>
        <w:t>vá příručka</w:t>
      </w:r>
    </w:p>
    <w:p w:rsidR="004259DF" w:rsidRPr="00ED31AB" w:rsidRDefault="004259DF" w:rsidP="004259DF">
      <w:pPr>
        <w:ind w:left="360"/>
      </w:pPr>
      <w:r>
        <w:fldChar w:fldCharType="end"/>
      </w:r>
      <w:r w:rsidRPr="00ED31AB">
        <w:t>Přínosné mohou být:</w:t>
      </w:r>
    </w:p>
    <w:p w:rsidR="004259DF" w:rsidRPr="00882E0B" w:rsidRDefault="004259DF" w:rsidP="004259DF">
      <w:pPr>
        <w:ind w:left="360"/>
        <w:rPr>
          <w:color w:val="0071A3" w:themeColor="accent5" w:themeShade="BF"/>
        </w:rPr>
      </w:pPr>
      <w:hyperlink r:id="rId12" w:history="1">
        <w:r w:rsidRPr="00882E0B">
          <w:rPr>
            <w:rStyle w:val="Hypertextovodkaz"/>
          </w:rPr>
          <w:t>Český etymo</w:t>
        </w:r>
        <w:r w:rsidRPr="00882E0B">
          <w:rPr>
            <w:rStyle w:val="Hypertextovodkaz"/>
          </w:rPr>
          <w:t>l</w:t>
        </w:r>
        <w:r w:rsidRPr="00882E0B">
          <w:rPr>
            <w:rStyle w:val="Hypertextovodkaz"/>
          </w:rPr>
          <w:t>og</w:t>
        </w:r>
        <w:r w:rsidRPr="00882E0B">
          <w:rPr>
            <w:rStyle w:val="Hypertextovodkaz"/>
          </w:rPr>
          <w:t>i</w:t>
        </w:r>
        <w:r w:rsidRPr="00882E0B">
          <w:rPr>
            <w:rStyle w:val="Hypertextovodkaz"/>
          </w:rPr>
          <w:t>cký slovník</w:t>
        </w:r>
      </w:hyperlink>
    </w:p>
    <w:p w:rsidR="004259DF" w:rsidRPr="00ED31AB" w:rsidRDefault="004259DF" w:rsidP="004259DF">
      <w:pPr>
        <w:ind w:left="360"/>
      </w:pPr>
      <w:hyperlink r:id="rId13">
        <w:r>
          <w:rPr>
            <w:rStyle w:val="Hypertextovodkaz"/>
          </w:rPr>
          <w:t>Slovník spisovného jazyka če</w:t>
        </w:r>
        <w:r>
          <w:rPr>
            <w:rStyle w:val="Hypertextovodkaz"/>
          </w:rPr>
          <w:t>s</w:t>
        </w:r>
        <w:r>
          <w:rPr>
            <w:rStyle w:val="Hypertextovodkaz"/>
          </w:rPr>
          <w:t>kého</w:t>
        </w:r>
      </w:hyperlink>
    </w:p>
    <w:p w:rsidR="004259DF" w:rsidRPr="00ED31AB" w:rsidRDefault="004259DF" w:rsidP="004259DF">
      <w:pPr>
        <w:ind w:left="360"/>
      </w:pPr>
      <w:hyperlink r:id="rId14">
        <w:r>
          <w:rPr>
            <w:rStyle w:val="Hypertextovodkaz"/>
          </w:rPr>
          <w:t xml:space="preserve">Slovník nářečí </w:t>
        </w:r>
        <w:bookmarkStart w:id="0" w:name="_GoBack"/>
        <w:bookmarkEnd w:id="0"/>
        <w:r>
          <w:rPr>
            <w:rStyle w:val="Hypertextovodkaz"/>
          </w:rPr>
          <w:t>č</w:t>
        </w:r>
        <w:r>
          <w:rPr>
            <w:rStyle w:val="Hypertextovodkaz"/>
          </w:rPr>
          <w:t>esk</w:t>
        </w:r>
        <w:r>
          <w:rPr>
            <w:rStyle w:val="Hypertextovodkaz"/>
          </w:rPr>
          <w:t>é</w:t>
        </w:r>
        <w:r>
          <w:rPr>
            <w:rStyle w:val="Hypertextovodkaz"/>
          </w:rPr>
          <w:t>ho jazyka</w:t>
        </w:r>
      </w:hyperlink>
    </w:p>
    <w:p w:rsidR="004259DF" w:rsidRPr="00ED31AB" w:rsidRDefault="004259DF" w:rsidP="004259DF">
      <w:pPr>
        <w:ind w:left="360"/>
      </w:pPr>
      <w:hyperlink r:id="rId15">
        <w:r>
          <w:rPr>
            <w:rStyle w:val="Hypertextovodkaz"/>
          </w:rPr>
          <w:t>Český jazykový atlas</w:t>
        </w:r>
      </w:hyperlink>
    </w:p>
    <w:p w:rsidR="004259DF" w:rsidRPr="00ED31AB" w:rsidRDefault="004259DF" w:rsidP="004259DF">
      <w:pPr>
        <w:ind w:left="360"/>
      </w:pPr>
      <w:r w:rsidRPr="00ED31AB">
        <w:t xml:space="preserve">Citace dle citační normy </w:t>
      </w:r>
      <w:r w:rsidRPr="00ED31AB">
        <w:rPr>
          <w:highlight w:val="white"/>
        </w:rPr>
        <w:t>ČSN ISO 690</w:t>
      </w:r>
      <w:r w:rsidRPr="00ED31AB">
        <w:t xml:space="preserve"> získáme zde: </w:t>
      </w:r>
      <w:hyperlink r:id="rId16">
        <w:r w:rsidRPr="00ED31AB">
          <w:rPr>
            <w:rStyle w:val="Hypertextovodkaz"/>
          </w:rPr>
          <w:t>https://www.citace.com/</w:t>
        </w:r>
      </w:hyperlink>
    </w:p>
    <w:p w:rsidR="005C3F04" w:rsidRPr="00ED31AB" w:rsidRDefault="005C3F04" w:rsidP="005C3F04"/>
    <w:p w:rsidR="005C3F04" w:rsidRPr="00DA3AE9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DA3AE9">
        <w:rPr>
          <w:b/>
        </w:rPr>
        <w:t xml:space="preserve">Teď se podíváme na jazykový rozbor pomístních jmen. </w:t>
      </w:r>
    </w:p>
    <w:p w:rsidR="005C3F04" w:rsidRPr="00ED31AB" w:rsidRDefault="005C3F04" w:rsidP="005C3F04">
      <w:pPr>
        <w:ind w:left="360"/>
      </w:pPr>
      <w:r w:rsidRPr="00ED31AB">
        <w:t>U všech jmen, která jste si napsali, určete slovní druh: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</w:t>
      </w:r>
      <w:r>
        <w:t>….</w:t>
      </w:r>
    </w:p>
    <w:p w:rsidR="005C3F04" w:rsidRPr="00ED31AB" w:rsidRDefault="005C3F04" w:rsidP="005C3F04">
      <w:pPr>
        <w:ind w:left="360"/>
      </w:pPr>
      <w:r w:rsidRPr="00ED31AB">
        <w:t>Který slovní druh u všech pomístních jmen převažuje? Proč?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</w:t>
      </w:r>
      <w:r>
        <w:t>…………………………………………………………………………….</w:t>
      </w:r>
    </w:p>
    <w:p w:rsidR="005C3F04" w:rsidRPr="00ED31AB" w:rsidRDefault="005C3F04" w:rsidP="005C3F04">
      <w:pPr>
        <w:ind w:left="360"/>
      </w:pPr>
      <w:r w:rsidRPr="00ED31AB">
        <w:t>Ze zapsaných jmen vyberte podstatná jména (přídavná jména) v předložkovém pádě a určete pád, číslo a rod: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………………………………………………………………………………………………………………</w:t>
      </w:r>
      <w:r>
        <w:t>….</w:t>
      </w:r>
    </w:p>
    <w:p w:rsidR="005C3F04" w:rsidRPr="00ED31AB" w:rsidRDefault="005C3F04" w:rsidP="005C3F04">
      <w:pPr>
        <w:ind w:left="360"/>
      </w:pPr>
      <w:r w:rsidRPr="00ED31AB">
        <w:t>Našli jste některá pomnožná nebo hromadná jména?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</w:t>
      </w:r>
      <w:r w:rsidRPr="00ED31AB">
        <w:t>……………………………………</w:t>
      </w:r>
      <w:r>
        <w:t>…………………………………………………………………………….</w:t>
      </w:r>
    </w:p>
    <w:p w:rsidR="005C3F04" w:rsidRPr="00ED31AB" w:rsidRDefault="005C3F04" w:rsidP="005C3F04">
      <w:pPr>
        <w:ind w:left="360"/>
      </w:pPr>
      <w:r w:rsidRPr="00ED31AB">
        <w:t>Vyberte jména, která mají neobvyklý tvar (nespisovný, zastaralý apod.) a blíže určete, ze kterého útvaru národního jazyka jsou: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F04" w:rsidRPr="00ED31AB" w:rsidRDefault="005C3F04" w:rsidP="005C3F04">
      <w:pPr>
        <w:ind w:left="360"/>
        <w:jc w:val="left"/>
      </w:pPr>
      <w:r w:rsidRPr="00ED31AB">
        <w:t>U všech zapsaných jmen určete slovotvorný způsob (odvozování, skládání, zkracování) a slovotvorný postup (odvozování předponami, příponami nebo koncovk</w:t>
      </w:r>
      <w:r>
        <w:t xml:space="preserve">ami). U odvozování určete slovo </w:t>
      </w:r>
      <w:r w:rsidRPr="00ED31AB">
        <w:t>základové: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F04" w:rsidRPr="00ED31AB" w:rsidRDefault="005C3F04" w:rsidP="005C3F04">
      <w:pPr>
        <w:ind w:left="360"/>
      </w:pPr>
      <w:r w:rsidRPr="00ED31AB">
        <w:lastRenderedPageBreak/>
        <w:t>Našli jste mezi pomístními jmény zdrobněliny? Kterou příponou byly utvořeny?</w:t>
      </w:r>
    </w:p>
    <w:p w:rsidR="005C3F04" w:rsidRPr="00ED31AB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</w:t>
      </w:r>
      <w:r>
        <w:t>..</w:t>
      </w:r>
      <w:r w:rsidRPr="00ED31AB">
        <w:t>……………………………………</w:t>
      </w:r>
      <w:r>
        <w:t>……………………………………………………………………………..</w:t>
      </w:r>
    </w:p>
    <w:p w:rsidR="005C3F04" w:rsidRPr="00ED31AB" w:rsidRDefault="005C3F04" w:rsidP="005C3F04">
      <w:pPr>
        <w:ind w:left="360"/>
        <w:jc w:val="left"/>
      </w:pPr>
      <w:r w:rsidRPr="00ED31AB">
        <w:t xml:space="preserve">Našli jste mezi pomístními jmény synonyma nebo homonyma? </w:t>
      </w:r>
      <w:r>
        <w:t xml:space="preserve">Pokud ano, uveďte je. </w:t>
      </w:r>
      <w:r w:rsidRPr="00ED31AB">
        <w:t>………………………………………………………………………………………………………………</w:t>
      </w:r>
      <w:r>
        <w:t>.</w:t>
      </w:r>
      <w:r w:rsidRPr="00ED31AB">
        <w:t>…</w:t>
      </w:r>
      <w:r>
        <w:t>.</w:t>
      </w:r>
      <w:r w:rsidRPr="00ED31AB">
        <w:t>…………………………………</w:t>
      </w:r>
      <w:r>
        <w:t>………………………………………………………………………………..</w:t>
      </w:r>
    </w:p>
    <w:p w:rsidR="005C3F04" w:rsidRDefault="005C3F04" w:rsidP="005C3F04">
      <w:pPr>
        <w:ind w:left="360"/>
        <w:rPr>
          <w:b/>
        </w:rPr>
      </w:pPr>
      <w:r w:rsidRPr="00F0470E">
        <w:rPr>
          <w:b/>
        </w:rPr>
        <w:t>Všechna zajímavá zjištění z jazykového rozboru si ke každému jménu zapište do tabulky.</w:t>
      </w:r>
    </w:p>
    <w:p w:rsidR="005C3F04" w:rsidRPr="00F0470E" w:rsidRDefault="005C3F04" w:rsidP="005C3F04">
      <w:pPr>
        <w:ind w:left="360"/>
        <w:rPr>
          <w:b/>
        </w:rPr>
      </w:pPr>
    </w:p>
    <w:p w:rsidR="005C3F04" w:rsidRPr="00DA3AE9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DA3AE9">
        <w:rPr>
          <w:b/>
        </w:rPr>
        <w:t>Lokalizace na mapě</w:t>
      </w:r>
    </w:p>
    <w:p w:rsidR="005C3F04" w:rsidRPr="00ED31AB" w:rsidRDefault="005C3F04" w:rsidP="005C3F04">
      <w:pPr>
        <w:ind w:left="360"/>
      </w:pPr>
      <w:r w:rsidRPr="00ED31AB">
        <w:t xml:space="preserve">Google My Maps: </w:t>
      </w:r>
      <w:hyperlink r:id="rId17">
        <w:r w:rsidRPr="00ED31AB">
          <w:rPr>
            <w:rStyle w:val="Hypertextovodkaz"/>
          </w:rPr>
          <w:t>https://www.google.com/maps/d/</w:t>
        </w:r>
      </w:hyperlink>
      <w:r w:rsidRPr="00ED31AB">
        <w:t>, zde vytvořte novou mapu své obce / části obce a do ní zaneste nalezené objekty s jejich pomístními jmény a fotografiemi daných míst. Připojte</w:t>
      </w:r>
      <w:r>
        <w:t xml:space="preserve"> i</w:t>
      </w:r>
      <w:r w:rsidRPr="00ED31AB">
        <w:t xml:space="preserve"> stručný popis místa. Nezapomeňte svou mapu pojmenovat. Příklad mapy zobrazuje obrázek níže.</w:t>
      </w:r>
    </w:p>
    <w:p w:rsidR="005C3F04" w:rsidRPr="00ED31AB" w:rsidRDefault="005C3F04" w:rsidP="005C3F04">
      <w:r w:rsidRPr="00ED31AB">
        <w:drawing>
          <wp:inline distT="0" distB="0" distL="0" distR="0" wp14:anchorId="6C7191DE" wp14:editId="5BF5E51D">
            <wp:extent cx="5786120" cy="2805430"/>
            <wp:effectExtent l="0" t="0" r="5080" b="0"/>
            <wp:docPr id="9" name="image3.png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Obsah obrázku mapa&#10;&#10;Popis byl vytvořen automaticky"/>
                    <pic:cNvPicPr preferRelativeResize="0"/>
                  </pic:nvPicPr>
                  <pic:blipFill>
                    <a:blip r:embed="rId18"/>
                    <a:srcRect t="7695" b="5718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280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3F04" w:rsidRDefault="005C3F04" w:rsidP="005C3F04"/>
    <w:p w:rsidR="005C3F04" w:rsidRPr="008577D0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8577D0">
        <w:rPr>
          <w:b/>
        </w:rPr>
        <w:t>Příprava otázek pro informátora</w:t>
      </w:r>
    </w:p>
    <w:p w:rsidR="005C3F04" w:rsidRPr="00ED31AB" w:rsidRDefault="005C3F04" w:rsidP="005C3F04">
      <w:pPr>
        <w:ind w:left="360"/>
      </w:pPr>
      <w:r w:rsidRPr="00ED31AB">
        <w:t>Protože nás čeká rozhovor s informátorem, připravíme si pro něj společně otázky. Pracujte ve skupinách, každá skupina připravuje otázky ke svému okruhu pomístních jmen. Máte jedinečnou příležitost získat na daná místa a jejich názvy i osobní pohled informátora či se dozvědět zajímavé historické či sociálně-kulturní souvislosti. Cílem rozhovoru je tedy zjistit, jestli informátor dané pomístní jméno zná, co o něm ví, zda zná původ jména a jestli zná nějakou místní pověst nebo historku spojenou s tímto místem.</w:t>
      </w:r>
    </w:p>
    <w:p w:rsidR="005C3F04" w:rsidRPr="00ED31AB" w:rsidRDefault="005C3F04" w:rsidP="005C3F04">
      <w:pPr>
        <w:ind w:left="360"/>
      </w:pPr>
      <w:r w:rsidRPr="00ED31AB">
        <w:t xml:space="preserve">Pozn.: Na příkladech názvů míst z vašeho okolí si uvědomíte význam pomístních jmen nejen z jazykového, ale také z přírodovědného, historického nebo sociálního hlediska. Např. pomístní </w:t>
      </w:r>
      <w:r w:rsidRPr="00ED31AB">
        <w:lastRenderedPageBreak/>
        <w:t xml:space="preserve">jméno Borový vrch naznačuje, že dříve byl vrch porostlý borovicemi, ale nyní je částečně vykácený a zbytek je porostlý smrky. Je možné se tedy zamýšlet nad příčinami ústupu borovic, bádat ve starých mapách, případně se vypravit na přírodovědnou vycházku s dendrologickým průzkumem. </w:t>
      </w:r>
    </w:p>
    <w:p w:rsidR="005C3F04" w:rsidRPr="00ED31AB" w:rsidRDefault="005C3F04" w:rsidP="005C3F04">
      <w:pPr>
        <w:ind w:left="360"/>
      </w:pPr>
      <w:r w:rsidRPr="00ED31AB">
        <w:t>Prostor pro otázky:</w:t>
      </w:r>
    </w:p>
    <w:p w:rsidR="005C3F04" w:rsidRDefault="005C3F04" w:rsidP="005C3F04">
      <w:pPr>
        <w:ind w:left="360"/>
      </w:pPr>
      <w:r w:rsidRPr="00ED31AB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3F04" w:rsidRDefault="005C3F04" w:rsidP="005C3F04">
      <w:pPr>
        <w:ind w:left="360"/>
      </w:pPr>
    </w:p>
    <w:p w:rsidR="005C3F04" w:rsidRPr="0062051A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62051A">
        <w:rPr>
          <w:b/>
        </w:rPr>
        <w:t>Rozhovor s informátorem</w:t>
      </w:r>
    </w:p>
    <w:p w:rsidR="005C3F04" w:rsidRPr="00ED31AB" w:rsidRDefault="005C3F04" w:rsidP="005C3F04">
      <w:pPr>
        <w:ind w:left="360"/>
      </w:pPr>
      <w:r w:rsidRPr="00ED31AB">
        <w:t>Nyní nás čeká rozhovor s vytipovaným informátorem. Vyrazíme se třídou na návštěvu za místním kronikářem či pamětníkem nebo kýmkoliv, kdo naši obec dobře zná (osvědčují se i listonošky, amatérští historici či aktivní sportovci). Můžeme případně navštívit i místní muzeum či archiv, zvláště pokud zde působí regionální historik, přírodovědec či geograf. Zde můžeme zapátrat i v dobových písemných pramenech. Pokud informátor nepůsobí v žádné instituci (muzeum, obecní úřad, archiv apod.), můžeme rozhovor uskutečnit online s využitím dostupných platforem Microsoft Teams, Google Meet, Zoom atd.</w:t>
      </w:r>
    </w:p>
    <w:p w:rsidR="005C3F04" w:rsidRPr="00ED31AB" w:rsidRDefault="005C3F04" w:rsidP="005C3F04">
      <w:pPr>
        <w:ind w:left="360"/>
      </w:pPr>
      <w:bookmarkStart w:id="1" w:name="_heading=h.gjdgxs" w:colFirst="0" w:colLast="0"/>
      <w:bookmarkEnd w:id="1"/>
      <w:r w:rsidRPr="00ED31AB">
        <w:t>Rozhovor si nahrajte prostřednictvím záznamové aplikace, abyste se k němu mohli vracet. Nejzajímavější zjištění si zapište do tabulky.</w:t>
      </w:r>
    </w:p>
    <w:p w:rsidR="005C3F04" w:rsidRPr="00ED31AB" w:rsidRDefault="005C3F04" w:rsidP="005C3F04"/>
    <w:p w:rsidR="005C3F04" w:rsidRPr="008577D0" w:rsidRDefault="005C3F04" w:rsidP="005C3F04">
      <w:pPr>
        <w:pStyle w:val="Odstavecseseznamem"/>
        <w:numPr>
          <w:ilvl w:val="0"/>
          <w:numId w:val="10"/>
        </w:numPr>
        <w:spacing w:line="259" w:lineRule="auto"/>
        <w:jc w:val="left"/>
        <w:rPr>
          <w:b/>
        </w:rPr>
      </w:pPr>
      <w:r w:rsidRPr="008577D0">
        <w:rPr>
          <w:b/>
        </w:rPr>
        <w:t>Prezentace výstupů projektu</w:t>
      </w:r>
    </w:p>
    <w:p w:rsidR="005C3F04" w:rsidRPr="00ED31AB" w:rsidRDefault="005C3F04" w:rsidP="005C3F04">
      <w:pPr>
        <w:ind w:left="360"/>
      </w:pPr>
      <w:r w:rsidRPr="00ED31AB">
        <w:t>Nyní máte tabulku kompletně vyplněnou a projekt se blíží do finále. Čeká vás prezentace výstupů vašeho výzkumu před spolužáky. K prezentaci můžete použít jakoukoliv prezentační aplikaci (PowerPoint, Prezi, Canva apod.). K výstupům výzkumu patří i mapa s lokalizovanými pomístními jmény.</w:t>
      </w:r>
    </w:p>
    <w:p w:rsidR="005C3F04" w:rsidRPr="00ED31AB" w:rsidRDefault="005C3F04" w:rsidP="005C3F04">
      <w:pPr>
        <w:ind w:left="360"/>
      </w:pPr>
      <w:r w:rsidRPr="00ED31AB">
        <w:t>Celá vaše třída může nakonec vytvořit jeden seznam se všemi sesbíranými jmény a začlenit jej do třídního portfolia. K seznamu se můžete vracet i v ostatních předmětech.</w:t>
      </w:r>
    </w:p>
    <w:p w:rsidR="005C3F04" w:rsidRDefault="005C3F04" w:rsidP="005C3F04">
      <w:pPr>
        <w:ind w:left="360"/>
      </w:pPr>
      <w:r w:rsidRPr="00ED31AB">
        <w:lastRenderedPageBreak/>
        <w:t>Pozn.: Se souborem pomístních jmen lze dále pracovat i z hlediska statistiky. Jména, která zazněla nejčastěji, mají pravděpodobně nejvyšší míru užití. Můžete vytvořit škálu, do které zařadíte pomístní jména dle četnosti. K tomu lze použít třeba aplikaci Mentimeter. Můžete se zaměřit i na věkovou strukturu osob, které dané PJ užívají, a jména porovnávat dle tohoto kritéria.</w:t>
      </w:r>
    </w:p>
    <w:p w:rsidR="005C3F04" w:rsidRPr="00ED31AB" w:rsidRDefault="005C3F04" w:rsidP="005C3F04">
      <w:pPr>
        <w:ind w:left="360"/>
      </w:pPr>
    </w:p>
    <w:p w:rsidR="005C3F04" w:rsidRPr="008577D0" w:rsidRDefault="005C3F04" w:rsidP="005C3F04">
      <w:pPr>
        <w:ind w:left="360"/>
        <w:rPr>
          <w:b/>
        </w:rPr>
      </w:pPr>
      <w:r w:rsidRPr="008577D0">
        <w:rPr>
          <w:b/>
        </w:rPr>
        <w:t>A máte hotovo! Udělali jste velký a záslužný kus práce. Teď víte zase o kousek víc o svém okolí.</w:t>
      </w:r>
    </w:p>
    <w:p w:rsidR="00265848" w:rsidRPr="005C3F04" w:rsidRDefault="00265848" w:rsidP="005C3F04"/>
    <w:sectPr w:rsidR="00265848" w:rsidRPr="005C3F04" w:rsidSect="00D04D0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E44" w:rsidRDefault="00486E44" w:rsidP="00AC1DFA">
      <w:r>
        <w:separator/>
      </w:r>
    </w:p>
  </w:endnote>
  <w:endnote w:type="continuationSeparator" w:id="0">
    <w:p w:rsidR="00486E44" w:rsidRDefault="00486E44" w:rsidP="00AC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itter">
    <w:altName w:val="Times New Roman"/>
    <w:charset w:val="EE"/>
    <w:family w:val="auto"/>
    <w:pitch w:val="variable"/>
    <w:sig w:usb0="00000001" w:usb1="400020FB" w:usb2="00000000" w:usb3="00000000" w:csb0="00000197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EE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pa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12700</wp:posOffset>
          </wp:positionH>
          <wp:positionV relativeFrom="page">
            <wp:posOffset>9934575</wp:posOffset>
          </wp:positionV>
          <wp:extent cx="5717540" cy="571500"/>
          <wp:effectExtent l="0" t="0" r="0" b="0"/>
          <wp:wrapTight wrapText="bothSides">
            <wp:wrapPolygon edited="0">
              <wp:start x="12019" y="4320"/>
              <wp:lineTo x="648" y="4320"/>
              <wp:lineTo x="504" y="12960"/>
              <wp:lineTo x="1151" y="15840"/>
              <wp:lineTo x="1151" y="16560"/>
              <wp:lineTo x="2807" y="16560"/>
              <wp:lineTo x="20871" y="16560"/>
              <wp:lineTo x="21015" y="15120"/>
              <wp:lineTo x="20727" y="11520"/>
              <wp:lineTo x="20079" y="4320"/>
              <wp:lineTo x="12019" y="4320"/>
            </wp:wrapPolygon>
          </wp:wrapTight>
          <wp:docPr id="374485756" name="Obrázek 3744857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75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E44" w:rsidRDefault="00486E44" w:rsidP="00AC1DFA">
      <w:r>
        <w:separator/>
      </w:r>
    </w:p>
  </w:footnote>
  <w:footnote w:type="continuationSeparator" w:id="0">
    <w:p w:rsidR="00486E44" w:rsidRDefault="00486E44" w:rsidP="00AC1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hlav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16190" cy="862330"/>
          <wp:effectExtent l="19050" t="0" r="3810" b="0"/>
          <wp:wrapTight wrapText="bothSides">
            <wp:wrapPolygon edited="0">
              <wp:start x="-54" y="0"/>
              <wp:lineTo x="-54" y="20996"/>
              <wp:lineTo x="21611" y="20996"/>
              <wp:lineTo x="21611" y="0"/>
              <wp:lineTo x="-54" y="0"/>
            </wp:wrapPolygon>
          </wp:wrapTight>
          <wp:docPr id="1649713363" name="Obrázek 1649713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61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ED7D31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0F56B5"/>
    <w:multiLevelType w:val="multilevel"/>
    <w:tmpl w:val="63D6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C36B38"/>
    <w:multiLevelType w:val="hybridMultilevel"/>
    <w:tmpl w:val="CCCE7EE2"/>
    <w:lvl w:ilvl="0" w:tplc="42447ED8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C43B10"/>
    <w:multiLevelType w:val="hybridMultilevel"/>
    <w:tmpl w:val="0EB0CAFA"/>
    <w:lvl w:ilvl="0" w:tplc="2F44C6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B7491"/>
    <w:multiLevelType w:val="multilevel"/>
    <w:tmpl w:val="4DBC8E7C"/>
    <w:lvl w:ilvl="0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E632F"/>
    <w:multiLevelType w:val="hybridMultilevel"/>
    <w:tmpl w:val="B8BCA3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40839"/>
    <w:multiLevelType w:val="hybridMultilevel"/>
    <w:tmpl w:val="E5B023C2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530D01"/>
    <w:multiLevelType w:val="hybridMultilevel"/>
    <w:tmpl w:val="4796D1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B001ED"/>
    <w:multiLevelType w:val="multilevel"/>
    <w:tmpl w:val="34667D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BB679FF"/>
    <w:multiLevelType w:val="multilevel"/>
    <w:tmpl w:val="E21E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B1E7184"/>
    <w:multiLevelType w:val="multilevel"/>
    <w:tmpl w:val="B79EB27E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4CF640DC"/>
    <w:multiLevelType w:val="multilevel"/>
    <w:tmpl w:val="DFE87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2" w15:restartNumberingAfterBreak="0">
    <w:nsid w:val="54157A99"/>
    <w:multiLevelType w:val="hybridMultilevel"/>
    <w:tmpl w:val="3618C7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0650C4"/>
    <w:multiLevelType w:val="hybridMultilevel"/>
    <w:tmpl w:val="3C2233EA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391E83"/>
    <w:multiLevelType w:val="hybridMultilevel"/>
    <w:tmpl w:val="952C463A"/>
    <w:lvl w:ilvl="0" w:tplc="EEB430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6F6A97"/>
    <w:multiLevelType w:val="multilevel"/>
    <w:tmpl w:val="CBD8D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11"/>
  </w:num>
  <w:num w:numId="9">
    <w:abstractNumId w:val="7"/>
  </w:num>
  <w:num w:numId="10">
    <w:abstractNumId w:val="14"/>
  </w:num>
  <w:num w:numId="11">
    <w:abstractNumId w:val="5"/>
  </w:num>
  <w:num w:numId="12">
    <w:abstractNumId w:val="3"/>
  </w:num>
  <w:num w:numId="13">
    <w:abstractNumId w:val="6"/>
  </w:num>
  <w:num w:numId="14">
    <w:abstractNumId w:val="13"/>
  </w:num>
  <w:num w:numId="15">
    <w:abstractNumId w:val="2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DE"/>
    <w:rsid w:val="00125CE4"/>
    <w:rsid w:val="001571CC"/>
    <w:rsid w:val="00161457"/>
    <w:rsid w:val="00177F85"/>
    <w:rsid w:val="00183E11"/>
    <w:rsid w:val="00192763"/>
    <w:rsid w:val="001B2A30"/>
    <w:rsid w:val="001C68F4"/>
    <w:rsid w:val="002100CC"/>
    <w:rsid w:val="00265848"/>
    <w:rsid w:val="00276CF5"/>
    <w:rsid w:val="003A573A"/>
    <w:rsid w:val="004259DF"/>
    <w:rsid w:val="00433542"/>
    <w:rsid w:val="004761BA"/>
    <w:rsid w:val="00485BA2"/>
    <w:rsid w:val="00486E44"/>
    <w:rsid w:val="004E4B39"/>
    <w:rsid w:val="0051460C"/>
    <w:rsid w:val="005C3F04"/>
    <w:rsid w:val="0062051A"/>
    <w:rsid w:val="006220BD"/>
    <w:rsid w:val="0062591F"/>
    <w:rsid w:val="00651C52"/>
    <w:rsid w:val="00735272"/>
    <w:rsid w:val="008577D0"/>
    <w:rsid w:val="008F1BAB"/>
    <w:rsid w:val="00916541"/>
    <w:rsid w:val="009647D2"/>
    <w:rsid w:val="009A4B89"/>
    <w:rsid w:val="009F4BBF"/>
    <w:rsid w:val="00A11D9C"/>
    <w:rsid w:val="00A77CA2"/>
    <w:rsid w:val="00AC1DFA"/>
    <w:rsid w:val="00B12B08"/>
    <w:rsid w:val="00B25123"/>
    <w:rsid w:val="00B8185D"/>
    <w:rsid w:val="00BC1CAD"/>
    <w:rsid w:val="00BE74DE"/>
    <w:rsid w:val="00BF111B"/>
    <w:rsid w:val="00C272BA"/>
    <w:rsid w:val="00D04D0B"/>
    <w:rsid w:val="00D145AF"/>
    <w:rsid w:val="00DA3AE9"/>
    <w:rsid w:val="00DC11B6"/>
    <w:rsid w:val="00E018B9"/>
    <w:rsid w:val="00E26E15"/>
    <w:rsid w:val="00E344BE"/>
    <w:rsid w:val="00E42757"/>
    <w:rsid w:val="00E85625"/>
    <w:rsid w:val="00EC0765"/>
    <w:rsid w:val="00ED31AB"/>
    <w:rsid w:val="00F040EC"/>
    <w:rsid w:val="00F6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1AB238-8F84-4DE0-817C-84D62B20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C3F04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4259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sjc.ujc.cas.cz/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://sehrg.at.ua/_ld/0/55_rejzek_j_cesky_.pdf" TargetMode="External"/><Relationship Id="rId17" Type="http://schemas.openxmlformats.org/officeDocument/2006/relationships/hyperlink" Target="https://www.google.com/maps/d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itace.com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jc.ujc.cas.cz/prehled.php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cja.ujc.cas.cz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google.com/map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apy.cz" TargetMode="External"/><Relationship Id="rId14" Type="http://schemas.openxmlformats.org/officeDocument/2006/relationships/hyperlink" Target="https://sncj.ujc.cas.cz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adamcova\Downloads\Pracovn&#237;_list_SS%20(3).dotx" TargetMode="External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Pracovní_list_SS (3)</Template>
  <TotalTime>25</TotalTime>
  <Pages>7</Pages>
  <Words>1334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Adamcová</dc:creator>
  <cp:keywords/>
  <dc:description/>
  <cp:lastModifiedBy>Markéta Adamcová</cp:lastModifiedBy>
  <cp:revision>3</cp:revision>
  <cp:lastPrinted>2023-07-12T11:28:00Z</cp:lastPrinted>
  <dcterms:created xsi:type="dcterms:W3CDTF">2023-09-15T11:59:00Z</dcterms:created>
  <dcterms:modified xsi:type="dcterms:W3CDTF">2023-09-22T18:16:00Z</dcterms:modified>
</cp:coreProperties>
</file>