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8D5" w:rsidRPr="00F664B5" w:rsidRDefault="00CB78D5" w:rsidP="00592DE9">
      <w:pPr>
        <w:pStyle w:val="Nadpis1"/>
        <w:jc w:val="center"/>
        <w:rPr>
          <w:rFonts w:ascii="Arial" w:hAnsi="Arial" w:cs="Arial"/>
          <w:b w:val="0"/>
          <w:color w:val="000000" w:themeColor="text1"/>
          <w:sz w:val="28"/>
          <w:szCs w:val="28"/>
        </w:rPr>
      </w:pPr>
      <w:r w:rsidRPr="00F664B5">
        <w:rPr>
          <w:rFonts w:ascii="Arial" w:hAnsi="Arial" w:cs="Arial"/>
          <w:color w:val="000000" w:themeColor="text1"/>
          <w:sz w:val="28"/>
          <w:szCs w:val="28"/>
        </w:rPr>
        <w:t>Pomístní jména – pojítko mezi minulostí a současností</w:t>
      </w:r>
    </w:p>
    <w:p w:rsidR="00CB78D5" w:rsidRPr="00592DE9" w:rsidRDefault="00EC1EB8" w:rsidP="00592DE9">
      <w:r w:rsidRPr="00592DE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84543" wp14:editId="3A75D5EF">
                <wp:simplePos x="0" y="0"/>
                <wp:positionH relativeFrom="column">
                  <wp:posOffset>0</wp:posOffset>
                </wp:positionH>
                <wp:positionV relativeFrom="paragraph">
                  <wp:posOffset>318135</wp:posOffset>
                </wp:positionV>
                <wp:extent cx="5734050" cy="2676525"/>
                <wp:effectExtent l="0" t="0" r="0" b="9525"/>
                <wp:wrapTopAndBottom/>
                <wp:docPr id="8" name="Obdélní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0" cy="2676525"/>
                        </a:xfrm>
                        <a:prstGeom prst="rect">
                          <a:avLst/>
                        </a:prstGeom>
                        <a:solidFill>
                          <a:srgbClr val="1C38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1EB8" w:rsidRPr="00F664B5" w:rsidRDefault="00EC1EB8" w:rsidP="00EC1EB8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664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Čeká nás dobrodružná výprava do světa názvů míst kolem nás. </w:t>
                            </w:r>
                          </w:p>
                          <w:p w:rsidR="00EC1EB8" w:rsidRPr="00F664B5" w:rsidRDefault="00EC1EB8" w:rsidP="00EC1EB8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664B5">
                              <w:rPr>
                                <w:b/>
                                <w:sz w:val="24"/>
                                <w:szCs w:val="24"/>
                              </w:rPr>
                              <w:t>Jaké úkoly máme před sebou?</w:t>
                            </w:r>
                          </w:p>
                          <w:p w:rsidR="00EC1EB8" w:rsidRPr="00F664B5" w:rsidRDefault="00EC1EB8" w:rsidP="00EC1EB8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36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F664B5">
                              <w:rPr>
                                <w:sz w:val="24"/>
                                <w:szCs w:val="24"/>
                              </w:rPr>
                              <w:t>Co jsou pomístní jména a proč je zkoumat?</w:t>
                            </w:r>
                          </w:p>
                          <w:p w:rsidR="00EC1EB8" w:rsidRPr="00F664B5" w:rsidRDefault="00EC1EB8" w:rsidP="00EC1EB8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36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F664B5">
                              <w:rPr>
                                <w:sz w:val="24"/>
                                <w:szCs w:val="24"/>
                              </w:rPr>
                              <w:t xml:space="preserve">Sběr pomístních jmen a bádání </w:t>
                            </w:r>
                          </w:p>
                          <w:p w:rsidR="00EC1EB8" w:rsidRPr="00F664B5" w:rsidRDefault="00EC1EB8" w:rsidP="00EC1EB8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36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64B5">
                              <w:rPr>
                                <w:sz w:val="24"/>
                                <w:szCs w:val="24"/>
                              </w:rPr>
                              <w:t>Prezentace výsledků výzkumu</w:t>
                            </w:r>
                          </w:p>
                          <w:p w:rsidR="00EC1EB8" w:rsidRPr="006621AA" w:rsidRDefault="00EC1EB8" w:rsidP="00EC1EB8"/>
                        </w:txbxContent>
                      </wps:txbx>
                      <wps:bodyPr rot="0" spcFirstLastPara="0" vertOverflow="overflow" horzOverflow="overflow" vert="horz" wrap="square" lIns="274320" tIns="274320" rIns="274320" bIns="2743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84543" id="Obdélník 8" o:spid="_x0000_s1026" style="position:absolute;left:0;text-align:left;margin-left:0;margin-top:25.05pt;width:451.5pt;height:2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" fillcolor="#1c3865" stroked="f" strokeweight="1pt">
                <v:path arrowok="t"/>
                <v:textbox inset="21.6pt,21.6pt,21.6pt,21.6pt">
                  <w:txbxContent>
                    <w:p w:rsidR="00EC1EB8" w:rsidRPr="00F664B5" w:rsidRDefault="00EC1EB8" w:rsidP="00EC1EB8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F664B5">
                        <w:rPr>
                          <w:b/>
                          <w:sz w:val="24"/>
                          <w:szCs w:val="24"/>
                        </w:rPr>
                        <w:t xml:space="preserve">Čeká nás dobrodružná výprava do světa názvů míst kolem nás. </w:t>
                      </w:r>
                    </w:p>
                    <w:p w:rsidR="00EC1EB8" w:rsidRPr="00F664B5" w:rsidRDefault="00EC1EB8" w:rsidP="00EC1EB8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F664B5">
                        <w:rPr>
                          <w:b/>
                          <w:sz w:val="24"/>
                          <w:szCs w:val="24"/>
                        </w:rPr>
                        <w:t>Jaké úkoly máme před sebou?</w:t>
                      </w:r>
                    </w:p>
                    <w:p w:rsidR="00EC1EB8" w:rsidRPr="00F664B5" w:rsidRDefault="00EC1EB8" w:rsidP="00EC1EB8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360"/>
                        <w:jc w:val="left"/>
                        <w:rPr>
                          <w:sz w:val="24"/>
                          <w:szCs w:val="24"/>
                        </w:rPr>
                      </w:pPr>
                      <w:r w:rsidRPr="00F664B5">
                        <w:rPr>
                          <w:sz w:val="24"/>
                          <w:szCs w:val="24"/>
                        </w:rPr>
                        <w:t>Co jsou pomístní jména a proč je zkoumat?</w:t>
                      </w:r>
                    </w:p>
                    <w:p w:rsidR="00EC1EB8" w:rsidRPr="00F664B5" w:rsidRDefault="00EC1EB8" w:rsidP="00EC1EB8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360"/>
                        <w:jc w:val="left"/>
                        <w:rPr>
                          <w:sz w:val="24"/>
                          <w:szCs w:val="24"/>
                        </w:rPr>
                      </w:pPr>
                      <w:r w:rsidRPr="00F664B5">
                        <w:rPr>
                          <w:sz w:val="24"/>
                          <w:szCs w:val="24"/>
                        </w:rPr>
                        <w:t xml:space="preserve">Sběr pomístních jmen a bádání </w:t>
                      </w:r>
                    </w:p>
                    <w:p w:rsidR="00EC1EB8" w:rsidRPr="00F664B5" w:rsidRDefault="00EC1EB8" w:rsidP="00EC1EB8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360"/>
                        <w:jc w:val="left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F664B5">
                        <w:rPr>
                          <w:sz w:val="24"/>
                          <w:szCs w:val="24"/>
                        </w:rPr>
                        <w:t>Prezentace výsledků výzkumu</w:t>
                      </w:r>
                    </w:p>
                    <w:p w:rsidR="00EC1EB8" w:rsidRPr="006621AA" w:rsidRDefault="00EC1EB8" w:rsidP="00EC1EB8"/>
                  </w:txbxContent>
                </v:textbox>
                <w10:wrap type="topAndBottom"/>
              </v:rect>
            </w:pict>
          </mc:Fallback>
        </mc:AlternateContent>
      </w:r>
    </w:p>
    <w:p w:rsidR="00E344BE" w:rsidRDefault="00E344BE" w:rsidP="00592DE9">
      <w:pPr>
        <w:pStyle w:val="Perex"/>
        <w:spacing w:line="360" w:lineRule="auto"/>
        <w:rPr>
          <w:sz w:val="20"/>
          <w:szCs w:val="20"/>
        </w:rPr>
      </w:pPr>
    </w:p>
    <w:p w:rsidR="00F664B5" w:rsidRPr="00592DE9" w:rsidRDefault="00F664B5" w:rsidP="00592DE9">
      <w:pPr>
        <w:pStyle w:val="Perex"/>
        <w:spacing w:line="360" w:lineRule="auto"/>
        <w:rPr>
          <w:sz w:val="20"/>
          <w:szCs w:val="20"/>
        </w:rPr>
      </w:pPr>
    </w:p>
    <w:p w:rsidR="00E80435" w:rsidRPr="00592DE9" w:rsidRDefault="00E80435" w:rsidP="00592DE9">
      <w:pPr>
        <w:numPr>
          <w:ilvl w:val="0"/>
          <w:numId w:val="19"/>
        </w:numPr>
        <w:jc w:val="left"/>
        <w:rPr>
          <w:b/>
        </w:rPr>
      </w:pPr>
      <w:r w:rsidRPr="00592DE9">
        <w:rPr>
          <w:b/>
        </w:rPr>
        <w:t>PRACOVNÍ LIST</w:t>
      </w:r>
    </w:p>
    <w:p w:rsidR="00F664B5" w:rsidRDefault="00E80435" w:rsidP="00592DE9">
      <w:pPr>
        <w:rPr>
          <w:color w:val="000000"/>
        </w:rPr>
      </w:pPr>
      <w:r w:rsidRPr="00592DE9">
        <w:rPr>
          <w:b/>
        </w:rPr>
        <w:t>Než se pustíte do vlastního výzkumu, vypracujte ve dvojicích nebo skupinách (max. 4 osoby) následující úkoly. Splnění celého pracovního listu vám pomůže připravit se na váš terénní výzkum.</w:t>
      </w:r>
      <w:r w:rsidR="00F664B5" w:rsidRPr="00F664B5">
        <w:rPr>
          <w:color w:val="000000"/>
        </w:rPr>
        <w:t xml:space="preserve"> </w:t>
      </w:r>
    </w:p>
    <w:p w:rsidR="00F664B5" w:rsidRPr="00592DE9" w:rsidRDefault="00F664B5" w:rsidP="00F664B5">
      <w:pPr>
        <w:pStyle w:val="Odstavecseseznamem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  <w:r w:rsidRPr="00592DE9">
        <w:rPr>
          <w:b/>
          <w:color w:val="000000"/>
        </w:rPr>
        <w:lastRenderedPageBreak/>
        <w:t>Podívejte se na mapu a vyprac</w:t>
      </w:r>
      <w:r w:rsidR="00B02F49">
        <w:rPr>
          <w:b/>
          <w:color w:val="000000"/>
        </w:rPr>
        <w:t>ujte úkoly.</w:t>
      </w:r>
      <w:bookmarkStart w:id="0" w:name="_GoBack"/>
      <w:bookmarkEnd w:id="0"/>
      <w:r w:rsidRPr="00592DE9">
        <w:rPr>
          <w:color w:val="000000"/>
        </w:rPr>
        <w:drawing>
          <wp:inline distT="0" distB="0" distL="0" distR="0" wp14:anchorId="33FBB1F7" wp14:editId="59E723AD">
            <wp:extent cx="5465619" cy="3837710"/>
            <wp:effectExtent l="0" t="0" r="1905" b="0"/>
            <wp:docPr id="6" name="image2.jpg" descr="https://lh3.googleusercontent.com/vZ_eR6JLT1YG_xTHSe4xtdIUynHR5PKOqB0JD3DI67hHz68yHEXR3bZqwJF_sA9ofb2kedd4mfa7XaQYr4t6k7NZc7Kb0KpQGDs5dtpR7Xn1RWgsuB6x4yaZtXZcbh2wznJdo0V1PTK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lh3.googleusercontent.com/vZ_eR6JLT1YG_xTHSe4xtdIUynHR5PKOqB0JD3DI67hHz68yHEXR3bZqwJF_sA9ofb2kedd4mfa7XaQYr4t6k7NZc7Kb0KpQGDs5dtpR7Xn1RWgsuB6x4yaZtXZcbh2wznJdo0V1PTK_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062" cy="3843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664B5">
        <w:rPr>
          <w:color w:val="000000"/>
        </w:rPr>
        <w:t xml:space="preserve"> </w:t>
      </w:r>
    </w:p>
    <w:p w:rsidR="00E80435" w:rsidRPr="00592DE9" w:rsidRDefault="00E80435" w:rsidP="00592DE9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 w:rsidRPr="00592DE9">
        <w:rPr>
          <w:color w:val="000000"/>
        </w:rPr>
        <w:t xml:space="preserve">Která země je znázorněná na mapě? </w:t>
      </w:r>
    </w:p>
    <w:p w:rsidR="00E80435" w:rsidRPr="00592DE9" w:rsidRDefault="00E80435" w:rsidP="00592D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 w:rsidRPr="00592DE9">
        <w:t>……………………………………………………………………………………………………………</w:t>
      </w:r>
    </w:p>
    <w:p w:rsidR="00E80435" w:rsidRPr="00592DE9" w:rsidRDefault="00E80435" w:rsidP="00592DE9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 w:rsidRPr="00592DE9">
        <w:rPr>
          <w:color w:val="000000"/>
        </w:rPr>
        <w:t>Co vše o této zemi víte?</w:t>
      </w:r>
    </w:p>
    <w:p w:rsidR="00E80435" w:rsidRPr="00592DE9" w:rsidRDefault="00E80435" w:rsidP="00592DE9">
      <w:pPr>
        <w:spacing w:after="0"/>
        <w:ind w:left="720"/>
      </w:pPr>
      <w:r w:rsidRPr="00592DE9">
        <w:t>………………………………………………………………………………………………………………………………………………</w:t>
      </w:r>
      <w:r w:rsidR="00F664B5">
        <w:t>…………………………………………………………………………</w:t>
      </w:r>
    </w:p>
    <w:p w:rsidR="00E80435" w:rsidRPr="00592DE9" w:rsidRDefault="00E80435" w:rsidP="00592DE9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 w:rsidRPr="00592DE9">
        <w:rPr>
          <w:color w:val="000000"/>
        </w:rPr>
        <w:t>Víte, ze které knihy tato mapa pochází? Kdo je jejím autorem?</w:t>
      </w:r>
    </w:p>
    <w:p w:rsidR="00E80435" w:rsidRPr="00592DE9" w:rsidRDefault="00E80435" w:rsidP="00592DE9">
      <w:pPr>
        <w:spacing w:after="0"/>
        <w:ind w:left="720"/>
      </w:pPr>
      <w:r w:rsidRPr="00592DE9">
        <w:t>………………………………………………………………………………………………………………………………………………</w:t>
      </w:r>
      <w:r w:rsidR="00F664B5">
        <w:t>…………………………………………………………………………</w:t>
      </w:r>
    </w:p>
    <w:p w:rsidR="00E80435" w:rsidRPr="00592DE9" w:rsidRDefault="00E80435" w:rsidP="00592DE9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left"/>
      </w:pPr>
      <w:r w:rsidRPr="00592DE9">
        <w:rPr>
          <w:color w:val="000000"/>
        </w:rPr>
        <w:t xml:space="preserve">Najděte a </w:t>
      </w:r>
      <w:r w:rsidRPr="00592DE9">
        <w:t>napište</w:t>
      </w:r>
      <w:r w:rsidRPr="00592DE9">
        <w:rPr>
          <w:color w:val="000000"/>
        </w:rPr>
        <w:t xml:space="preserve"> si alespoň 1 jméno pohoří, řeky, brodu, průsmyku a jezera, celkem tedy min. 5 jmen.</w:t>
      </w:r>
    </w:p>
    <w:p w:rsidR="00E80435" w:rsidRPr="00592DE9" w:rsidRDefault="00E80435" w:rsidP="00592DE9">
      <w:pPr>
        <w:ind w:left="708"/>
      </w:pPr>
      <w:r w:rsidRPr="00592DE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64B5">
        <w:t>…………………………………</w:t>
      </w:r>
    </w:p>
    <w:p w:rsidR="00E80435" w:rsidRPr="00592DE9" w:rsidRDefault="00E80435" w:rsidP="00592DE9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left"/>
      </w:pPr>
      <w:r w:rsidRPr="00592DE9">
        <w:rPr>
          <w:color w:val="000000"/>
        </w:rPr>
        <w:t>Tipněte si, jak mohla vzniknout jména těchto míst. Proč se jmenují zrovna takto?</w:t>
      </w:r>
    </w:p>
    <w:p w:rsidR="00E80435" w:rsidRPr="00592DE9" w:rsidRDefault="00E80435" w:rsidP="00592DE9">
      <w:pPr>
        <w:ind w:left="708"/>
      </w:pPr>
      <w:r w:rsidRPr="00592DE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664B5" w:rsidRDefault="00F664B5">
      <w:pPr>
        <w:spacing w:line="259" w:lineRule="auto"/>
        <w:jc w:val="left"/>
      </w:pPr>
      <w:r>
        <w:br w:type="page"/>
      </w:r>
    </w:p>
    <w:p w:rsidR="00E80435" w:rsidRPr="00592DE9" w:rsidRDefault="00E80435" w:rsidP="00592DE9">
      <w:pPr>
        <w:pStyle w:val="Odstavecseseznamem"/>
        <w:numPr>
          <w:ilvl w:val="0"/>
          <w:numId w:val="20"/>
        </w:numPr>
        <w:spacing w:after="0"/>
        <w:jc w:val="left"/>
        <w:rPr>
          <w:b/>
        </w:rPr>
      </w:pPr>
      <w:r w:rsidRPr="00592DE9">
        <w:rPr>
          <w:b/>
        </w:rPr>
        <w:lastRenderedPageBreak/>
        <w:t>Na obrázku si můžete prohlédnout třídění zeměpisných jmen. </w:t>
      </w:r>
    </w:p>
    <w:p w:rsidR="00592DE9" w:rsidRPr="00592DE9" w:rsidRDefault="00592DE9" w:rsidP="00592DE9">
      <w:pPr>
        <w:pStyle w:val="Odstavecseseznamem"/>
        <w:numPr>
          <w:ilvl w:val="0"/>
          <w:numId w:val="0"/>
        </w:numPr>
        <w:spacing w:after="0"/>
        <w:ind w:left="360"/>
        <w:jc w:val="left"/>
        <w:rPr>
          <w:b/>
        </w:rPr>
      </w:pPr>
      <w:r w:rsidRPr="00592DE9">
        <w:rPr>
          <w:color w:val="000000"/>
        </w:rPr>
        <w:drawing>
          <wp:inline distT="0" distB="0" distL="0" distR="0" wp14:anchorId="62A75E40" wp14:editId="49D7BA28">
            <wp:extent cx="5731395" cy="2556164"/>
            <wp:effectExtent l="0" t="0" r="3175" b="0"/>
            <wp:docPr id="7" name="image3.png" descr="https://lh5.googleusercontent.com/G4_UfnQDddiBDmKAad7ll7qHq1DenM6_UviCVvjeUl8lBRBDag9ScFmNmP_wLaFxu-Sqjf2lx8KBxM8nWs-bxCUd4eaK3L96mc3PYxcPaTjspFmBjq-XZY4NjPwbU-y_1kz2s1A43Kb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lh5.googleusercontent.com/G4_UfnQDddiBDmKAad7ll7qHq1DenM6_UviCVvjeUl8lBRBDag9ScFmNmP_wLaFxu-Sqjf2lx8KBxM8nWs-bxCUd4eaK3L96mc3PYxcPaTjspFmBjq-XZY4NjPwbU-y_1kz2s1A43Kb7"/>
                    <pic:cNvPicPr preferRelativeResize="0"/>
                  </pic:nvPicPr>
                  <pic:blipFill>
                    <a:blip r:embed="rId8"/>
                    <a:srcRect t="7959" b="11710"/>
                    <a:stretch>
                      <a:fillRect/>
                    </a:stretch>
                  </pic:blipFill>
                  <pic:spPr>
                    <a:xfrm>
                      <a:off x="0" y="0"/>
                      <a:ext cx="5761924" cy="256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0435" w:rsidRPr="00592DE9" w:rsidRDefault="00E80435" w:rsidP="00592DE9">
      <w:pPr>
        <w:pStyle w:val="Odstavecseseznamem"/>
        <w:numPr>
          <w:ilvl w:val="1"/>
          <w:numId w:val="19"/>
        </w:numPr>
        <w:spacing w:after="0"/>
        <w:jc w:val="left"/>
        <w:rPr>
          <w:b/>
        </w:rPr>
      </w:pPr>
      <w:r w:rsidRPr="00592DE9">
        <w:t>Dokážete ke každému druhu zeměpisných jmen uvést příklad jména ze své obce?</w:t>
      </w:r>
    </w:p>
    <w:p w:rsidR="00E80435" w:rsidRPr="00592DE9" w:rsidRDefault="00E80435" w:rsidP="00592DE9">
      <w:pPr>
        <w:spacing w:after="0"/>
        <w:ind w:left="360"/>
      </w:pPr>
      <w:r w:rsidRPr="00592DE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64B5">
        <w:t>…</w:t>
      </w:r>
    </w:p>
    <w:p w:rsidR="00E80435" w:rsidRPr="00592DE9" w:rsidRDefault="00E80435" w:rsidP="00592DE9">
      <w:pPr>
        <w:pStyle w:val="Odstavecseseznamem"/>
        <w:numPr>
          <w:ilvl w:val="1"/>
          <w:numId w:val="19"/>
        </w:numPr>
        <w:jc w:val="left"/>
      </w:pPr>
      <w:r w:rsidRPr="00592DE9">
        <w:t>Jaký je rozdíl mezi pomístními jmény a ostatními zeměpisnými jmény?</w:t>
      </w:r>
    </w:p>
    <w:p w:rsidR="00E80435" w:rsidRPr="00592DE9" w:rsidRDefault="00E80435" w:rsidP="00592DE9">
      <w:pPr>
        <w:pStyle w:val="Odstavecseseznamem"/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  <w:r w:rsidRPr="00592DE9">
        <w:t>…………………………………………………………………………………………………………………</w:t>
      </w:r>
      <w:r w:rsidR="00F664B5">
        <w:t>…</w:t>
      </w:r>
      <w:r w:rsidRPr="00592DE9">
        <w:t>……………………………………</w:t>
      </w:r>
      <w:r w:rsidR="00592DE9" w:rsidRPr="00592DE9">
        <w:t>………………</w:t>
      </w:r>
      <w:r w:rsidR="00F664B5">
        <w:t>…………………………………………………………</w:t>
      </w:r>
    </w:p>
    <w:p w:rsidR="00E80435" w:rsidRPr="00592DE9" w:rsidRDefault="00E80435" w:rsidP="00592DE9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</w:p>
    <w:p w:rsidR="00E80435" w:rsidRPr="00592DE9" w:rsidRDefault="00E80435" w:rsidP="00592DE9">
      <w:pPr>
        <w:pStyle w:val="Odstavecseseznamem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b/>
        </w:rPr>
      </w:pPr>
      <w:r w:rsidRPr="00592DE9">
        <w:rPr>
          <w:b/>
          <w:color w:val="000000"/>
        </w:rPr>
        <w:t>Odteď se budeme zabývat jen pomístními jmény</w:t>
      </w:r>
      <w:r w:rsidRPr="00592DE9">
        <w:rPr>
          <w:b/>
        </w:rPr>
        <w:t xml:space="preserve"> ve vaší obci. Vytvořte si přehlednou tabulku (viz níže), do které budete zapisovat všechny výsledky vašeho bádání. </w:t>
      </w:r>
    </w:p>
    <w:p w:rsidR="00E80435" w:rsidRPr="00592DE9" w:rsidRDefault="00E80435" w:rsidP="00592DE9">
      <w:pPr>
        <w:spacing w:after="0"/>
        <w:ind w:left="360"/>
      </w:pPr>
      <w:r w:rsidRPr="00592DE9">
        <w:t>Tabulku si připravte ve sdílených dokumentech Google nebo Microsoft, aby k ní měli přístup všichni členové vašeho týmu.</w:t>
      </w:r>
    </w:p>
    <w:p w:rsidR="00E80435" w:rsidRPr="00592DE9" w:rsidRDefault="00E80435" w:rsidP="00592DE9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</w:p>
    <w:tbl>
      <w:tblPr>
        <w:tblStyle w:val="Svtlmkazvraznn1"/>
        <w:tblW w:w="9488" w:type="dxa"/>
        <w:tblLook w:val="04A0" w:firstRow="1" w:lastRow="0" w:firstColumn="1" w:lastColumn="0" w:noHBand="0" w:noVBand="1"/>
      </w:tblPr>
      <w:tblGrid>
        <w:gridCol w:w="981"/>
        <w:gridCol w:w="1836"/>
        <w:gridCol w:w="1834"/>
        <w:gridCol w:w="1728"/>
        <w:gridCol w:w="1554"/>
        <w:gridCol w:w="1555"/>
      </w:tblGrid>
      <w:tr w:rsidR="001B17C6" w:rsidRPr="00592DE9" w:rsidTr="001B17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1B17C6" w:rsidRPr="00592DE9" w:rsidRDefault="001B17C6" w:rsidP="00592DE9">
            <w:r w:rsidRPr="00592DE9">
              <w:t>Pořadí</w:t>
            </w:r>
          </w:p>
        </w:tc>
        <w:tc>
          <w:tcPr>
            <w:tcW w:w="1842" w:type="dxa"/>
            <w:vAlign w:val="center"/>
          </w:tcPr>
          <w:p w:rsidR="001B17C6" w:rsidRPr="00592DE9" w:rsidRDefault="001B17C6" w:rsidP="00592D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Název pomístního jména</w:t>
            </w:r>
          </w:p>
        </w:tc>
        <w:tc>
          <w:tcPr>
            <w:tcW w:w="1843" w:type="dxa"/>
            <w:vAlign w:val="center"/>
          </w:tcPr>
          <w:p w:rsidR="001B17C6" w:rsidRPr="00592DE9" w:rsidRDefault="001B17C6" w:rsidP="00592D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 xml:space="preserve">Co </w:t>
            </w:r>
            <w:r w:rsidRPr="00592DE9">
              <w:t>pomístní jméno označuje</w:t>
            </w:r>
          </w:p>
        </w:tc>
        <w:tc>
          <w:tcPr>
            <w:tcW w:w="1701" w:type="dxa"/>
            <w:vAlign w:val="center"/>
          </w:tcPr>
          <w:p w:rsidR="001B17C6" w:rsidRPr="00592DE9" w:rsidRDefault="001B17C6" w:rsidP="00592D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Pravděpodobný původ názvu</w:t>
            </w:r>
          </w:p>
        </w:tc>
        <w:tc>
          <w:tcPr>
            <w:tcW w:w="1559" w:type="dxa"/>
          </w:tcPr>
          <w:p w:rsidR="001B17C6" w:rsidRPr="00592DE9" w:rsidRDefault="001B17C6" w:rsidP="00592D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B17C6" w:rsidRPr="00592DE9" w:rsidRDefault="001B17C6" w:rsidP="00592D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Jazykový rozbor</w:t>
            </w:r>
          </w:p>
        </w:tc>
        <w:tc>
          <w:tcPr>
            <w:tcW w:w="1560" w:type="dxa"/>
          </w:tcPr>
          <w:p w:rsidR="001B17C6" w:rsidRPr="00592DE9" w:rsidRDefault="001B17C6" w:rsidP="00592D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Zajímavý poznatek</w:t>
            </w:r>
          </w:p>
        </w:tc>
      </w:tr>
      <w:tr w:rsidR="001B17C6" w:rsidRPr="00592DE9" w:rsidTr="001B17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1B17C6" w:rsidRPr="00592DE9" w:rsidRDefault="001B17C6" w:rsidP="00592DE9"/>
        </w:tc>
        <w:tc>
          <w:tcPr>
            <w:tcW w:w="1842" w:type="dxa"/>
            <w:vAlign w:val="center"/>
          </w:tcPr>
          <w:p w:rsidR="001B17C6" w:rsidRPr="00592DE9" w:rsidRDefault="001B17C6" w:rsidP="00592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3" w:type="dxa"/>
            <w:vAlign w:val="center"/>
          </w:tcPr>
          <w:p w:rsidR="001B17C6" w:rsidRPr="00592DE9" w:rsidRDefault="001B17C6" w:rsidP="00592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Align w:val="center"/>
          </w:tcPr>
          <w:p w:rsidR="001B17C6" w:rsidRPr="00592DE9" w:rsidRDefault="001B17C6" w:rsidP="00592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1B17C6" w:rsidRPr="00592DE9" w:rsidRDefault="001B17C6" w:rsidP="00592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:rsidR="001B17C6" w:rsidRPr="00592DE9" w:rsidRDefault="001B17C6" w:rsidP="00592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1B17C6" w:rsidRPr="00592DE9" w:rsidRDefault="001B17C6" w:rsidP="00592DE9">
      <w:pPr>
        <w:pStyle w:val="Perex"/>
        <w:spacing w:line="360" w:lineRule="auto"/>
        <w:rPr>
          <w:sz w:val="20"/>
          <w:szCs w:val="20"/>
        </w:rPr>
      </w:pPr>
    </w:p>
    <w:p w:rsidR="001B17C6" w:rsidRPr="00592DE9" w:rsidRDefault="001B17C6" w:rsidP="00592DE9">
      <w:pPr>
        <w:pStyle w:val="Odstavecseseznamem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b/>
        </w:rPr>
      </w:pPr>
      <w:r w:rsidRPr="00592DE9">
        <w:rPr>
          <w:b/>
        </w:rPr>
        <w:t>Pomístní jména v naší obci</w:t>
      </w:r>
    </w:p>
    <w:p w:rsidR="001B17C6" w:rsidRDefault="001B17C6" w:rsidP="00592DE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</w:rPr>
      </w:pPr>
      <w:r w:rsidRPr="00592DE9">
        <w:t xml:space="preserve">Vzpomeňte si na jména vod, kopců, skal, cest, lesů, polí, rozcestí apod., která se nacházejí ve vaší obci / v okolí školy. Použijte mapu </w:t>
      </w:r>
      <w:hyperlink r:id="rId9">
        <w:r w:rsidRPr="00592DE9">
          <w:rPr>
            <w:color w:val="0000FF"/>
            <w:u w:val="single"/>
          </w:rPr>
          <w:t>https://mapy.cz</w:t>
        </w:r>
      </w:hyperlink>
      <w:r w:rsidRPr="00592DE9">
        <w:t xml:space="preserve"> nebo </w:t>
      </w:r>
      <w:hyperlink r:id="rId10">
        <w:r w:rsidRPr="00592DE9">
          <w:rPr>
            <w:color w:val="0000FF"/>
            <w:u w:val="single"/>
          </w:rPr>
          <w:t>https://www.google.com/maps</w:t>
        </w:r>
      </w:hyperlink>
      <w:r w:rsidRPr="00592DE9">
        <w:t xml:space="preserve">, ze které také můžete čerpat. </w:t>
      </w:r>
      <w:r w:rsidRPr="00592DE9">
        <w:rPr>
          <w:b/>
        </w:rPr>
        <w:t>Pomístní jména zapište do druhého sloupce tabulky.</w:t>
      </w:r>
    </w:p>
    <w:p w:rsidR="00F664B5" w:rsidRPr="00592DE9" w:rsidRDefault="00F664B5" w:rsidP="00592DE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</w:rPr>
      </w:pPr>
    </w:p>
    <w:p w:rsidR="001B17C6" w:rsidRPr="00592DE9" w:rsidRDefault="001B17C6" w:rsidP="00592DE9">
      <w:pPr>
        <w:pStyle w:val="Odstavecseseznamem"/>
        <w:numPr>
          <w:ilvl w:val="0"/>
          <w:numId w:val="20"/>
        </w:numPr>
        <w:spacing w:after="0"/>
        <w:jc w:val="left"/>
        <w:rPr>
          <w:b/>
        </w:rPr>
      </w:pPr>
      <w:r w:rsidRPr="00592DE9">
        <w:rPr>
          <w:b/>
        </w:rPr>
        <w:lastRenderedPageBreak/>
        <w:t xml:space="preserve">Určete, co přesně každé pomístní jméno označuje. </w:t>
      </w:r>
      <w:r w:rsidRPr="00592DE9">
        <w:t xml:space="preserve">Je to skála, potok, rybník, cesta, kaplička, most, louka nebo les? </w:t>
      </w:r>
      <w:r w:rsidRPr="00592DE9">
        <w:rPr>
          <w:b/>
        </w:rPr>
        <w:t>Svá zjištění si zapište do třetího sloupce tabulky.</w:t>
      </w:r>
    </w:p>
    <w:p w:rsidR="001B17C6" w:rsidRPr="00592DE9" w:rsidRDefault="001B17C6" w:rsidP="00592DE9">
      <w:pPr>
        <w:pStyle w:val="Odstavecseseznamem"/>
        <w:numPr>
          <w:ilvl w:val="0"/>
          <w:numId w:val="0"/>
        </w:numPr>
        <w:ind w:left="360"/>
        <w:jc w:val="left"/>
        <w:rPr>
          <w:b/>
        </w:rPr>
      </w:pPr>
    </w:p>
    <w:p w:rsidR="001B17C6" w:rsidRPr="00592DE9" w:rsidRDefault="001B17C6" w:rsidP="00592DE9">
      <w:pPr>
        <w:pStyle w:val="Odstavecseseznamem"/>
        <w:numPr>
          <w:ilvl w:val="0"/>
          <w:numId w:val="20"/>
        </w:numPr>
        <w:jc w:val="left"/>
        <w:rPr>
          <w:b/>
        </w:rPr>
      </w:pPr>
      <w:r w:rsidRPr="00592DE9">
        <w:rPr>
          <w:b/>
        </w:rPr>
        <w:t>Pomocí dostupných pramenů budeme pátrat i po historii jmen a okolnostech jejich vzniku.</w:t>
      </w:r>
    </w:p>
    <w:p w:rsidR="001B17C6" w:rsidRPr="00592DE9" w:rsidRDefault="001B17C6" w:rsidP="00592DE9">
      <w:pPr>
        <w:ind w:left="360"/>
        <w:rPr>
          <w:b/>
        </w:rPr>
      </w:pPr>
      <w:r w:rsidRPr="00592DE9">
        <w:t xml:space="preserve">Ze jmen, která jste si zapsali, vyberte 3 nejzajímavější jména a pátrejte, jak mohly tyto názvy vzniknout. </w:t>
      </w:r>
      <w:r w:rsidRPr="00592DE9">
        <w:rPr>
          <w:b/>
        </w:rPr>
        <w:t>Výsledky bádání si zapište do čtvrtého sloupce tabulky. Pomohou vám následující jazykové příručky.</w:t>
      </w:r>
    </w:p>
    <w:p w:rsidR="001B17C6" w:rsidRPr="00592DE9" w:rsidRDefault="001B17C6" w:rsidP="00592DE9">
      <w:pPr>
        <w:spacing w:after="0"/>
        <w:ind w:left="360"/>
        <w:rPr>
          <w:rFonts w:eastAsia="Times New Roman"/>
        </w:rPr>
      </w:pPr>
      <w:r w:rsidRPr="00592DE9">
        <w:t>K výzkumu původu pomístních jmen i jazykovému rozboru mohou sloužit elektronické slovníky pomístních jmen:</w:t>
      </w:r>
    </w:p>
    <w:p w:rsidR="001B17C6" w:rsidRPr="00592DE9" w:rsidRDefault="001B17C6" w:rsidP="00592DE9">
      <w:pPr>
        <w:numPr>
          <w:ilvl w:val="0"/>
          <w:numId w:val="26"/>
        </w:numPr>
        <w:spacing w:after="0"/>
        <w:ind w:left="1068"/>
        <w:jc w:val="left"/>
      </w:pPr>
      <w:r w:rsidRPr="00592DE9">
        <w:t xml:space="preserve">Slovník pomístních jmen v Čechách: </w:t>
      </w:r>
      <w:hyperlink r:id="rId11">
        <w:r w:rsidRPr="00592DE9">
          <w:rPr>
            <w:color w:val="0000FF"/>
            <w:u w:val="single"/>
          </w:rPr>
          <w:t>https://spjc.ujc.cas.cz/prehled.php</w:t>
        </w:r>
      </w:hyperlink>
    </w:p>
    <w:p w:rsidR="001B17C6" w:rsidRPr="00592DE9" w:rsidRDefault="001B17C6" w:rsidP="00592DE9">
      <w:pPr>
        <w:numPr>
          <w:ilvl w:val="0"/>
          <w:numId w:val="26"/>
        </w:numPr>
        <w:spacing w:after="0"/>
        <w:ind w:left="1068"/>
        <w:jc w:val="left"/>
        <w:rPr>
          <w:color w:val="0000FF"/>
          <w:u w:val="single"/>
        </w:rPr>
      </w:pPr>
      <w:r w:rsidRPr="00592DE9">
        <w:t>Slovník pomístních jmen na Moravě a ve Slezsku:</w:t>
      </w:r>
      <w:r w:rsidRPr="00592DE9">
        <w:rPr>
          <w:u w:val="single"/>
        </w:rPr>
        <w:t xml:space="preserve"> </w:t>
      </w:r>
      <w:hyperlink r:id="rId12">
        <w:r w:rsidRPr="00592DE9">
          <w:rPr>
            <w:color w:val="0000FF"/>
            <w:u w:val="single"/>
          </w:rPr>
          <w:t>https://spjms.ujc.cas.cz/</w:t>
        </w:r>
      </w:hyperlink>
    </w:p>
    <w:p w:rsidR="001B17C6" w:rsidRPr="00592DE9" w:rsidRDefault="001B17C6" w:rsidP="00592DE9">
      <w:pPr>
        <w:numPr>
          <w:ilvl w:val="0"/>
          <w:numId w:val="26"/>
        </w:numPr>
        <w:ind w:left="1068"/>
        <w:jc w:val="left"/>
        <w:rPr>
          <w:color w:val="0000FF"/>
          <w:u w:val="single"/>
        </w:rPr>
      </w:pPr>
      <w:r w:rsidRPr="00592DE9">
        <w:t>Internetová jazyková příručka:</w:t>
      </w:r>
      <w:r w:rsidRPr="00592DE9">
        <w:rPr>
          <w:color w:val="0000FF"/>
          <w:u w:val="single"/>
        </w:rPr>
        <w:t xml:space="preserve"> </w:t>
      </w:r>
      <w:hyperlink r:id="rId13">
        <w:r w:rsidRPr="00592DE9">
          <w:rPr>
            <w:color w:val="0000FF"/>
            <w:u w:val="single"/>
          </w:rPr>
          <w:t>https://prirucka.ujc.cas.cz/</w:t>
        </w:r>
      </w:hyperlink>
    </w:p>
    <w:p w:rsidR="001B17C6" w:rsidRPr="00592DE9" w:rsidRDefault="001B17C6" w:rsidP="00592DE9">
      <w:pPr>
        <w:spacing w:after="0"/>
        <w:ind w:left="708"/>
        <w:rPr>
          <w:rFonts w:eastAsia="Times New Roman"/>
        </w:rPr>
      </w:pPr>
      <w:r w:rsidRPr="00592DE9">
        <w:t>Přínosné mohou být:</w:t>
      </w:r>
    </w:p>
    <w:p w:rsidR="001B17C6" w:rsidRPr="00592DE9" w:rsidRDefault="001B17C6" w:rsidP="00592DE9">
      <w:pPr>
        <w:numPr>
          <w:ilvl w:val="0"/>
          <w:numId w:val="25"/>
        </w:numPr>
        <w:spacing w:after="0"/>
        <w:ind w:left="1068"/>
        <w:jc w:val="left"/>
        <w:rPr>
          <w:color w:val="0000FF"/>
          <w:u w:val="single"/>
        </w:rPr>
      </w:pPr>
      <w:r w:rsidRPr="00592DE9">
        <w:t>Český etymologický slovník:</w:t>
      </w:r>
      <w:r w:rsidRPr="00592DE9">
        <w:rPr>
          <w:u w:val="single"/>
        </w:rPr>
        <w:t xml:space="preserve"> </w:t>
      </w:r>
      <w:hyperlink r:id="rId14">
        <w:r w:rsidRPr="00592DE9">
          <w:rPr>
            <w:color w:val="0000FF"/>
            <w:u w:val="single"/>
          </w:rPr>
          <w:t>http://sehrg.at.ua/_ld/0/55_rejzek_j_cesky_.pdf</w:t>
        </w:r>
      </w:hyperlink>
    </w:p>
    <w:p w:rsidR="001B17C6" w:rsidRPr="00592DE9" w:rsidRDefault="001B17C6" w:rsidP="00592DE9">
      <w:pPr>
        <w:numPr>
          <w:ilvl w:val="0"/>
          <w:numId w:val="24"/>
        </w:numPr>
        <w:spacing w:after="0"/>
        <w:ind w:left="1068"/>
        <w:jc w:val="left"/>
        <w:rPr>
          <w:color w:val="333333"/>
        </w:rPr>
      </w:pPr>
      <w:r w:rsidRPr="00592DE9">
        <w:t>Slovník spisovného jazyka českého:</w:t>
      </w:r>
      <w:r w:rsidRPr="00592DE9">
        <w:rPr>
          <w:color w:val="0000FF"/>
          <w:u w:val="single"/>
        </w:rPr>
        <w:t xml:space="preserve"> </w:t>
      </w:r>
      <w:hyperlink r:id="rId15">
        <w:r w:rsidRPr="00592DE9">
          <w:rPr>
            <w:color w:val="0000FF"/>
            <w:u w:val="single"/>
          </w:rPr>
          <w:t>https://ssjc.ujc.cas.cz/</w:t>
        </w:r>
      </w:hyperlink>
    </w:p>
    <w:p w:rsidR="001B17C6" w:rsidRPr="00592DE9" w:rsidRDefault="001B17C6" w:rsidP="00592DE9">
      <w:pPr>
        <w:numPr>
          <w:ilvl w:val="0"/>
          <w:numId w:val="24"/>
        </w:numPr>
        <w:spacing w:after="0"/>
        <w:ind w:left="1068"/>
        <w:jc w:val="left"/>
        <w:rPr>
          <w:color w:val="333333"/>
        </w:rPr>
      </w:pPr>
      <w:r w:rsidRPr="00592DE9">
        <w:t>Slovník nářečí českého jazyka:</w:t>
      </w:r>
      <w:r w:rsidRPr="00592DE9">
        <w:rPr>
          <w:u w:val="single"/>
        </w:rPr>
        <w:t xml:space="preserve"> </w:t>
      </w:r>
      <w:hyperlink r:id="rId16">
        <w:r w:rsidRPr="00592DE9">
          <w:rPr>
            <w:color w:val="0000FF"/>
            <w:u w:val="single"/>
          </w:rPr>
          <w:t>https://sncj.ujc.cas.cz/</w:t>
        </w:r>
      </w:hyperlink>
    </w:p>
    <w:p w:rsidR="001B17C6" w:rsidRPr="00592DE9" w:rsidRDefault="001B17C6" w:rsidP="00592DE9">
      <w:pPr>
        <w:numPr>
          <w:ilvl w:val="0"/>
          <w:numId w:val="24"/>
        </w:numPr>
        <w:ind w:left="1068"/>
        <w:jc w:val="left"/>
        <w:rPr>
          <w:color w:val="0000FF"/>
          <w:u w:val="single"/>
        </w:rPr>
      </w:pPr>
      <w:r w:rsidRPr="00592DE9">
        <w:t>Český jazykový atlas:</w:t>
      </w:r>
      <w:r w:rsidRPr="00592DE9">
        <w:rPr>
          <w:color w:val="333333"/>
        </w:rPr>
        <w:t xml:space="preserve"> </w:t>
      </w:r>
      <w:hyperlink r:id="rId17">
        <w:r w:rsidRPr="00592DE9">
          <w:rPr>
            <w:color w:val="0000FF"/>
            <w:u w:val="single"/>
          </w:rPr>
          <w:t>https://cja.ujc.cas.cz/</w:t>
        </w:r>
      </w:hyperlink>
    </w:p>
    <w:p w:rsidR="001B17C6" w:rsidRPr="00592DE9" w:rsidRDefault="001B17C6" w:rsidP="00592DE9">
      <w:pPr>
        <w:spacing w:after="0"/>
        <w:rPr>
          <w:rFonts w:eastAsia="Arial"/>
          <w:b/>
          <w:color w:val="000000"/>
        </w:rPr>
      </w:pPr>
    </w:p>
    <w:p w:rsidR="001B17C6" w:rsidRPr="00592DE9" w:rsidRDefault="001B17C6" w:rsidP="00592DE9">
      <w:pPr>
        <w:pStyle w:val="Odstavecseseznamem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</w:rPr>
      </w:pPr>
      <w:r w:rsidRPr="00592DE9">
        <w:rPr>
          <w:b/>
          <w:color w:val="000000"/>
        </w:rPr>
        <w:t>Teď se podíváme na jazykový rozbor jmen.</w:t>
      </w:r>
      <w:r w:rsidRPr="00592DE9">
        <w:rPr>
          <w:color w:val="000000"/>
        </w:rPr>
        <w:t xml:space="preserve"> </w:t>
      </w:r>
    </w:p>
    <w:p w:rsidR="001B17C6" w:rsidRPr="00592DE9" w:rsidRDefault="001B17C6" w:rsidP="00592DE9">
      <w:pPr>
        <w:spacing w:after="0"/>
        <w:ind w:left="396"/>
        <w:rPr>
          <w:color w:val="000000"/>
        </w:rPr>
      </w:pPr>
      <w:r w:rsidRPr="00592DE9">
        <w:rPr>
          <w:color w:val="000000"/>
        </w:rPr>
        <w:t>U třech jmen z předchozího úkolu určete slovní druh:</w:t>
      </w:r>
    </w:p>
    <w:p w:rsidR="001B17C6" w:rsidRPr="00592DE9" w:rsidRDefault="001B17C6" w:rsidP="00592DE9">
      <w:pPr>
        <w:ind w:left="384"/>
      </w:pPr>
      <w:r w:rsidRPr="00592DE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17C6" w:rsidRPr="00592DE9" w:rsidRDefault="001B17C6" w:rsidP="00592DE9">
      <w:pPr>
        <w:ind w:left="384"/>
      </w:pPr>
      <w:r w:rsidRPr="00592DE9">
        <w:t>Který slovní druh u pomístních jmen převažuje? Proč?</w:t>
      </w:r>
    </w:p>
    <w:p w:rsidR="001B17C6" w:rsidRPr="00592DE9" w:rsidRDefault="001B17C6" w:rsidP="00592DE9">
      <w:pPr>
        <w:ind w:left="384"/>
      </w:pPr>
      <w:r w:rsidRPr="00592DE9">
        <w:t>…………………………………………………………………………………………………………………………………………………</w:t>
      </w:r>
    </w:p>
    <w:p w:rsidR="00592DE9" w:rsidRPr="00592DE9" w:rsidRDefault="001B17C6" w:rsidP="00592DE9">
      <w:pPr>
        <w:ind w:left="384"/>
      </w:pPr>
      <w:r w:rsidRPr="00592DE9">
        <w:t>Ze zapsaných jmen vyberte podstatná jména (přídavná jména) v předložkovém pádě a určete pád, číslo</w:t>
      </w:r>
      <w:r w:rsidR="00F664B5">
        <w:t xml:space="preserve"> </w:t>
      </w:r>
      <w:r w:rsidRPr="00592DE9">
        <w:t>a rod:</w:t>
      </w:r>
    </w:p>
    <w:p w:rsidR="001B17C6" w:rsidRDefault="001B17C6" w:rsidP="00592DE9">
      <w:pPr>
        <w:ind w:left="384"/>
      </w:pPr>
      <w:r w:rsidRPr="00592DE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92DE9" w:rsidRPr="00592DE9">
        <w:t>…………………</w:t>
      </w:r>
    </w:p>
    <w:p w:rsidR="00F664B5" w:rsidRPr="00592DE9" w:rsidRDefault="00F664B5" w:rsidP="00592DE9">
      <w:pPr>
        <w:ind w:left="384"/>
      </w:pPr>
      <w:r>
        <w:t>………………………………………………………………………………………………………………….</w:t>
      </w:r>
    </w:p>
    <w:p w:rsidR="001B17C6" w:rsidRPr="00592DE9" w:rsidRDefault="001B17C6" w:rsidP="00592DE9">
      <w:pPr>
        <w:ind w:left="384"/>
      </w:pPr>
      <w:r w:rsidRPr="00592DE9">
        <w:t>Našli jste některá pomnožná nebo hromadná jména?</w:t>
      </w:r>
    </w:p>
    <w:p w:rsidR="001B17C6" w:rsidRPr="00592DE9" w:rsidRDefault="001B17C6" w:rsidP="00592DE9">
      <w:pPr>
        <w:ind w:left="708"/>
      </w:pPr>
      <w:r w:rsidRPr="00592DE9">
        <w:lastRenderedPageBreak/>
        <w:t>……………………………………………………………………………………………………………</w:t>
      </w:r>
      <w:r w:rsidR="00F664B5">
        <w:t>..</w:t>
      </w:r>
      <w:r w:rsidRPr="00592DE9">
        <w:t>……………………………………</w:t>
      </w:r>
      <w:r w:rsidR="00F664B5">
        <w:t>………………………………………………………………………..</w:t>
      </w:r>
    </w:p>
    <w:p w:rsidR="001B17C6" w:rsidRPr="00592DE9" w:rsidRDefault="001B17C6" w:rsidP="00592DE9">
      <w:pPr>
        <w:ind w:left="708"/>
      </w:pPr>
      <w:r w:rsidRPr="00592DE9">
        <w:t>Ze všech shromážděných jmen vyberte ta, která mají neobvyklý tvar (nespisovný, zastaralý apod.) a blíže určete, ze kterého útvaru národního jazyka jsou:</w:t>
      </w:r>
    </w:p>
    <w:p w:rsidR="001B17C6" w:rsidRPr="00592DE9" w:rsidRDefault="001B17C6" w:rsidP="00592DE9">
      <w:pPr>
        <w:ind w:left="708"/>
      </w:pPr>
      <w:r w:rsidRPr="00592DE9">
        <w:t>……………………………………………………………………………………………………………</w:t>
      </w:r>
      <w:r w:rsidR="00F664B5">
        <w:t>...</w:t>
      </w:r>
      <w:r w:rsidRPr="00592DE9">
        <w:t>……………………………………………………………………………………………………………</w:t>
      </w:r>
      <w:r w:rsidR="00F664B5">
        <w:t>..</w:t>
      </w:r>
      <w:r w:rsidRPr="00592DE9">
        <w:t>…………………………………………………………………………</w:t>
      </w:r>
      <w:r w:rsidR="00EC1EB8" w:rsidRPr="00592DE9">
        <w:t>…………………………</w:t>
      </w:r>
      <w:r w:rsidR="00F664B5">
        <w:t>………..</w:t>
      </w:r>
      <w:r w:rsidRPr="00592DE9">
        <w:t>U tří vybraných jmen určete slovotvorný způsob (odvozování, skládání, zkracování). U odvozování určete</w:t>
      </w:r>
      <w:r w:rsidRPr="00592DE9">
        <w:t xml:space="preserve"> </w:t>
      </w:r>
      <w:r w:rsidRPr="00592DE9">
        <w:t>slovo</w:t>
      </w:r>
      <w:r w:rsidRPr="00592DE9">
        <w:t xml:space="preserve"> základové:</w:t>
      </w:r>
    </w:p>
    <w:p w:rsidR="001B17C6" w:rsidRPr="00592DE9" w:rsidRDefault="001B17C6" w:rsidP="00592DE9">
      <w:pPr>
        <w:ind w:left="708"/>
      </w:pPr>
      <w:r w:rsidRPr="00592DE9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64B5">
        <w:t>………………</w:t>
      </w:r>
    </w:p>
    <w:p w:rsidR="001B17C6" w:rsidRPr="00592DE9" w:rsidRDefault="001B17C6" w:rsidP="00592DE9">
      <w:pPr>
        <w:ind w:left="708"/>
      </w:pPr>
      <w:r w:rsidRPr="00592DE9">
        <w:t>Našli jste mezi všemi pomístními jmény zdrobněliny? Kterou příponou byly utvořeny?</w:t>
      </w:r>
    </w:p>
    <w:p w:rsidR="001B17C6" w:rsidRPr="00592DE9" w:rsidRDefault="001B17C6" w:rsidP="00592DE9">
      <w:pPr>
        <w:ind w:left="708"/>
      </w:pPr>
      <w:r w:rsidRPr="00592DE9">
        <w:t>……………………………………………………………………………………………………………</w:t>
      </w:r>
      <w:r w:rsidR="00F664B5">
        <w:t>..</w:t>
      </w:r>
      <w:r w:rsidRPr="00592DE9">
        <w:t>……………………………………</w:t>
      </w:r>
      <w:r w:rsidR="00EC1EB8" w:rsidRPr="00592DE9">
        <w:t>…………</w:t>
      </w:r>
      <w:r w:rsidR="00F664B5">
        <w:t>……………………………………………………………..</w:t>
      </w:r>
    </w:p>
    <w:p w:rsidR="00EC1EB8" w:rsidRPr="00592DE9" w:rsidRDefault="00EC1EB8" w:rsidP="00592DE9">
      <w:pPr>
        <w:ind w:left="708"/>
        <w:jc w:val="left"/>
      </w:pPr>
      <w:r w:rsidRPr="00592DE9">
        <w:t xml:space="preserve">Našli </w:t>
      </w:r>
      <w:r w:rsidR="001B17C6" w:rsidRPr="00592DE9">
        <w:t xml:space="preserve">jste mezi pomístními jmény synonyma nebo homonyma? </w:t>
      </w:r>
    </w:p>
    <w:p w:rsidR="001B17C6" w:rsidRPr="00592DE9" w:rsidRDefault="001B17C6" w:rsidP="00592DE9">
      <w:pPr>
        <w:ind w:left="708"/>
      </w:pPr>
      <w:r w:rsidRPr="00592DE9">
        <w:t>……………………………………………………………………………………………………………</w:t>
      </w:r>
      <w:r w:rsidR="00F664B5">
        <w:t>.…</w:t>
      </w:r>
      <w:r w:rsidRPr="00592DE9">
        <w:t>……………………………………</w:t>
      </w:r>
      <w:r w:rsidR="00EC1EB8" w:rsidRPr="00592DE9">
        <w:t>……………</w:t>
      </w:r>
      <w:r w:rsidR="00F664B5">
        <w:t>………………………………………………………..</w:t>
      </w:r>
    </w:p>
    <w:p w:rsidR="00592DE9" w:rsidRDefault="001B17C6" w:rsidP="00592DE9">
      <w:pPr>
        <w:ind w:left="708"/>
        <w:rPr>
          <w:b/>
        </w:rPr>
      </w:pPr>
      <w:r w:rsidRPr="00592DE9">
        <w:rPr>
          <w:b/>
        </w:rPr>
        <w:t>Všechna zajímavá zjištění z jazykového rozboru si ke každému jménu zapište do tabulky.</w:t>
      </w:r>
    </w:p>
    <w:p w:rsidR="00F664B5" w:rsidRPr="00592DE9" w:rsidRDefault="00F664B5" w:rsidP="00592DE9">
      <w:pPr>
        <w:ind w:left="708"/>
        <w:rPr>
          <w:b/>
        </w:rPr>
      </w:pPr>
    </w:p>
    <w:p w:rsidR="00EC1EB8" w:rsidRPr="00592DE9" w:rsidRDefault="00EC1EB8" w:rsidP="00592DE9">
      <w:pPr>
        <w:pStyle w:val="Odstavecseseznamem"/>
        <w:numPr>
          <w:ilvl w:val="0"/>
          <w:numId w:val="20"/>
        </w:numPr>
        <w:ind w:left="720"/>
        <w:jc w:val="left"/>
        <w:rPr>
          <w:b/>
        </w:rPr>
      </w:pPr>
      <w:r w:rsidRPr="00592DE9">
        <w:rPr>
          <w:b/>
        </w:rPr>
        <w:t>Lokalizace na mapě</w:t>
      </w:r>
    </w:p>
    <w:p w:rsidR="00592DE9" w:rsidRPr="00592DE9" w:rsidRDefault="00592DE9" w:rsidP="00592DE9">
      <w:pPr>
        <w:ind w:left="708"/>
        <w:jc w:val="left"/>
      </w:pPr>
      <w:r w:rsidRPr="00592DE9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451023</wp:posOffset>
            </wp:positionH>
            <wp:positionV relativeFrom="paragraph">
              <wp:posOffset>-1097</wp:posOffset>
            </wp:positionV>
            <wp:extent cx="3352800" cy="2313709"/>
            <wp:effectExtent l="0" t="0" r="0" b="0"/>
            <wp:wrapTight wrapText="bothSides">
              <wp:wrapPolygon edited="0">
                <wp:start x="0" y="0"/>
                <wp:lineTo x="0" y="21345"/>
                <wp:lineTo x="21477" y="21345"/>
                <wp:lineTo x="21477" y="0"/>
                <wp:lineTo x="0" y="0"/>
              </wp:wrapPolygon>
            </wp:wrapTight>
            <wp:docPr id="9" name="image4.png" descr="Obsah obrázku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Obsah obrázku mapa&#10;&#10;Popis byl vytvořen automaticky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5" b="571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13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DE9">
        <w:rPr>
          <w:color w:val="000000"/>
        </w:rPr>
        <w:t xml:space="preserve"> </w:t>
      </w:r>
      <w:r w:rsidRPr="00592DE9">
        <w:rPr>
          <w:color w:val="000000"/>
        </w:rPr>
        <w:t xml:space="preserve">Na Google mapě </w:t>
      </w:r>
      <w:hyperlink r:id="rId19">
        <w:r w:rsidRPr="00592DE9">
          <w:rPr>
            <w:color w:val="0000FF"/>
            <w:u w:val="single"/>
          </w:rPr>
          <w:t>https://www.google.com/maps/d/</w:t>
        </w:r>
      </w:hyperlink>
      <w:r w:rsidRPr="00592DE9">
        <w:rPr>
          <w:color w:val="000000"/>
        </w:rPr>
        <w:t xml:space="preserve"> si najděte svou obec / část obce v okolí školy a</w:t>
      </w:r>
      <w:r w:rsidRPr="00592DE9">
        <w:rPr>
          <w:b/>
          <w:color w:val="000000"/>
        </w:rPr>
        <w:t xml:space="preserve"> vytvořte si vlastní mapu</w:t>
      </w:r>
      <w:r w:rsidRPr="00592DE9">
        <w:rPr>
          <w:color w:val="000000"/>
        </w:rPr>
        <w:t>, do které</w:t>
      </w:r>
      <w:r w:rsidRPr="00592DE9">
        <w:rPr>
          <w:b/>
          <w:color w:val="000000"/>
        </w:rPr>
        <w:t xml:space="preserve"> zanesete vaše tři pomístní jména</w:t>
      </w:r>
      <w:r w:rsidRPr="00592DE9">
        <w:rPr>
          <w:color w:val="000000"/>
        </w:rPr>
        <w:t xml:space="preserve">. Nezapomeňte si mapu pojmenovat. </w:t>
      </w:r>
      <w:r w:rsidRPr="00592DE9">
        <w:t>Příklad mapy zobrazuje obrázek níže.</w:t>
      </w:r>
    </w:p>
    <w:p w:rsidR="00F664B5" w:rsidRDefault="00F664B5">
      <w:pPr>
        <w:spacing w:line="259" w:lineRule="auto"/>
        <w:jc w:val="left"/>
        <w:rPr>
          <w:b/>
          <w:color w:val="002060"/>
        </w:rPr>
      </w:pPr>
      <w:r>
        <w:rPr>
          <w:b/>
          <w:color w:val="002060"/>
        </w:rPr>
        <w:br w:type="page"/>
      </w:r>
    </w:p>
    <w:p w:rsidR="00592DE9" w:rsidRPr="00592DE9" w:rsidRDefault="00592DE9" w:rsidP="00592DE9">
      <w:pPr>
        <w:ind w:left="720"/>
        <w:rPr>
          <w:b/>
        </w:rPr>
      </w:pPr>
      <w:r w:rsidRPr="00592DE9">
        <w:rPr>
          <w:b/>
        </w:rPr>
        <w:lastRenderedPageBreak/>
        <w:t xml:space="preserve">Nyní máte hotovou „tréninkovou“ část a můžete se pustit do vlastního výzkumu. Pokračujte ve vyplňování vaší tabulky. </w:t>
      </w:r>
    </w:p>
    <w:p w:rsidR="00592DE9" w:rsidRDefault="00592DE9" w:rsidP="00592DE9">
      <w:pPr>
        <w:pStyle w:val="Perex"/>
        <w:spacing w:line="360" w:lineRule="auto"/>
        <w:ind w:left="708"/>
        <w:rPr>
          <w:sz w:val="20"/>
          <w:szCs w:val="20"/>
        </w:rPr>
      </w:pPr>
    </w:p>
    <w:p w:rsidR="00F664B5" w:rsidRPr="00592DE9" w:rsidRDefault="00F664B5" w:rsidP="00592DE9">
      <w:pPr>
        <w:pStyle w:val="Perex"/>
        <w:spacing w:line="360" w:lineRule="auto"/>
        <w:ind w:left="708"/>
        <w:rPr>
          <w:sz w:val="20"/>
          <w:szCs w:val="20"/>
        </w:rPr>
      </w:pPr>
    </w:p>
    <w:p w:rsidR="00592DE9" w:rsidRPr="00592DE9" w:rsidRDefault="00592DE9" w:rsidP="00592DE9">
      <w:pPr>
        <w:pStyle w:val="Odstavecseseznamem"/>
        <w:numPr>
          <w:ilvl w:val="0"/>
          <w:numId w:val="19"/>
        </w:numPr>
        <w:spacing w:after="0"/>
        <w:jc w:val="left"/>
        <w:rPr>
          <w:b/>
          <w:color w:val="000000"/>
        </w:rPr>
      </w:pPr>
      <w:r w:rsidRPr="00592DE9">
        <w:rPr>
          <w:b/>
        </w:rPr>
        <w:t>TERÉNNÍ VÝZKUM</w:t>
      </w:r>
    </w:p>
    <w:p w:rsidR="00592DE9" w:rsidRPr="00592DE9" w:rsidRDefault="00592DE9" w:rsidP="00592DE9">
      <w:pPr>
        <w:numPr>
          <w:ilvl w:val="0"/>
          <w:numId w:val="27"/>
        </w:numPr>
        <w:spacing w:after="0"/>
        <w:ind w:left="1068"/>
        <w:jc w:val="left"/>
      </w:pPr>
      <w:r w:rsidRPr="00592DE9">
        <w:t>Cílem vašeho výzkumu</w:t>
      </w:r>
      <w:r w:rsidRPr="00592DE9">
        <w:rPr>
          <w:color w:val="000000"/>
        </w:rPr>
        <w:t xml:space="preserve"> je </w:t>
      </w:r>
      <w:r w:rsidRPr="00592DE9">
        <w:rPr>
          <w:b/>
        </w:rPr>
        <w:t>shromáždit</w:t>
      </w:r>
      <w:r w:rsidRPr="00592DE9">
        <w:rPr>
          <w:b/>
          <w:color w:val="000000"/>
        </w:rPr>
        <w:t xml:space="preserve"> co nejvíce pomístních jmen</w:t>
      </w:r>
      <w:r w:rsidRPr="00592DE9">
        <w:rPr>
          <w:b/>
        </w:rPr>
        <w:t xml:space="preserve">, </w:t>
      </w:r>
      <w:r w:rsidRPr="00592DE9">
        <w:rPr>
          <w:b/>
          <w:color w:val="000000"/>
        </w:rPr>
        <w:t xml:space="preserve">zjistit o nich </w:t>
      </w:r>
      <w:r w:rsidRPr="00592DE9">
        <w:rPr>
          <w:b/>
        </w:rPr>
        <w:t xml:space="preserve">dostupné </w:t>
      </w:r>
      <w:r w:rsidRPr="00592DE9">
        <w:rPr>
          <w:b/>
          <w:color w:val="000000"/>
        </w:rPr>
        <w:t xml:space="preserve">údaje a </w:t>
      </w:r>
      <w:r w:rsidRPr="00592DE9">
        <w:rPr>
          <w:b/>
        </w:rPr>
        <w:t>provést jazykový rozbor</w:t>
      </w:r>
      <w:r w:rsidRPr="00592DE9">
        <w:rPr>
          <w:b/>
          <w:color w:val="000000"/>
        </w:rPr>
        <w:t>.</w:t>
      </w:r>
      <w:r w:rsidRPr="00592DE9">
        <w:rPr>
          <w:color w:val="000000"/>
        </w:rPr>
        <w:t xml:space="preserve"> Při sběru pomístních</w:t>
      </w:r>
      <w:r w:rsidRPr="00592DE9">
        <w:t xml:space="preserve"> jmen vám mohou pomoci rodiče, učitelé nebo kamarádi. </w:t>
      </w:r>
      <w:r w:rsidRPr="00592DE9">
        <w:rPr>
          <w:color w:val="000000"/>
        </w:rPr>
        <w:t>V</w:t>
      </w:r>
      <w:r w:rsidRPr="00592DE9">
        <w:t xml:space="preserve">šechny výsledky vašeho bádání zapište do sdílené tabulky. Místa s jejich jmény </w:t>
      </w:r>
      <w:r w:rsidRPr="00592DE9">
        <w:rPr>
          <w:color w:val="000000"/>
        </w:rPr>
        <w:t>zaneste do vaší mapy</w:t>
      </w:r>
      <w:r w:rsidRPr="00592DE9">
        <w:t xml:space="preserve"> a ke</w:t>
      </w:r>
      <w:r w:rsidRPr="00592DE9">
        <w:rPr>
          <w:color w:val="000000"/>
        </w:rPr>
        <w:t xml:space="preserve"> každému jménu připojte fotografii místa. </w:t>
      </w:r>
    </w:p>
    <w:p w:rsidR="00592DE9" w:rsidRPr="00592DE9" w:rsidRDefault="00592DE9" w:rsidP="00592DE9">
      <w:pPr>
        <w:spacing w:after="0"/>
        <w:ind w:left="708"/>
      </w:pPr>
    </w:p>
    <w:p w:rsidR="00592DE9" w:rsidRPr="00592DE9" w:rsidRDefault="00592DE9" w:rsidP="00592DE9">
      <w:pPr>
        <w:numPr>
          <w:ilvl w:val="0"/>
          <w:numId w:val="27"/>
        </w:numPr>
        <w:spacing w:after="0"/>
        <w:ind w:left="1068"/>
        <w:jc w:val="left"/>
        <w:rPr>
          <w:color w:val="000000"/>
        </w:rPr>
      </w:pPr>
      <w:r w:rsidRPr="00592DE9">
        <w:rPr>
          <w:color w:val="000000"/>
        </w:rPr>
        <w:t xml:space="preserve">Výsledky výzkumu </w:t>
      </w:r>
      <w:r w:rsidRPr="00592DE9">
        <w:rPr>
          <w:b/>
          <w:color w:val="000000"/>
        </w:rPr>
        <w:t>prezentujte</w:t>
      </w:r>
      <w:r w:rsidRPr="00592DE9">
        <w:rPr>
          <w:color w:val="000000"/>
        </w:rPr>
        <w:t xml:space="preserve"> spolužákům.</w:t>
      </w:r>
    </w:p>
    <w:p w:rsidR="00592DE9" w:rsidRPr="00592DE9" w:rsidRDefault="00592DE9" w:rsidP="00592DE9">
      <w:pPr>
        <w:spacing w:after="0"/>
        <w:ind w:left="708"/>
        <w:rPr>
          <w:color w:val="000000"/>
        </w:rPr>
      </w:pPr>
      <w:r w:rsidRPr="00592DE9">
        <w:rPr>
          <w:color w:val="000000"/>
        </w:rPr>
        <w:t xml:space="preserve">  </w:t>
      </w:r>
    </w:p>
    <w:p w:rsidR="00592DE9" w:rsidRPr="00592DE9" w:rsidRDefault="00592DE9" w:rsidP="00592DE9">
      <w:pPr>
        <w:numPr>
          <w:ilvl w:val="0"/>
          <w:numId w:val="27"/>
        </w:numPr>
        <w:spacing w:after="0"/>
        <w:ind w:left="1068"/>
        <w:jc w:val="left"/>
        <w:rPr>
          <w:color w:val="000000"/>
        </w:rPr>
      </w:pPr>
      <w:r w:rsidRPr="00592DE9">
        <w:rPr>
          <w:color w:val="000000"/>
        </w:rPr>
        <w:t xml:space="preserve">Ze všech pomístních jmen vytvořte se spolužáky </w:t>
      </w:r>
      <w:r w:rsidRPr="00592DE9">
        <w:rPr>
          <w:b/>
          <w:color w:val="000000"/>
        </w:rPr>
        <w:t>abecedně řazený elektronický seznam</w:t>
      </w:r>
      <w:r w:rsidRPr="00592DE9">
        <w:rPr>
          <w:color w:val="000000"/>
        </w:rPr>
        <w:t>, který se může stát součástí vašeho třídního portfolia. K seznamu se můžete vracet a pracovat s ním i v ostatních předmětech.</w:t>
      </w:r>
    </w:p>
    <w:p w:rsidR="00265848" w:rsidRPr="00592DE9" w:rsidRDefault="00265848" w:rsidP="00592DE9"/>
    <w:sectPr w:rsidR="00265848" w:rsidRPr="00592DE9" w:rsidSect="00D04D0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947" w:rsidRDefault="00FA0947" w:rsidP="00AC1DFA">
      <w:r>
        <w:separator/>
      </w:r>
    </w:p>
  </w:endnote>
  <w:endnote w:type="continuationSeparator" w:id="0">
    <w:p w:rsidR="00FA0947" w:rsidRDefault="00FA0947" w:rsidP="00AC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itter">
    <w:altName w:val="Times New Roman"/>
    <w:charset w:val="EE"/>
    <w:family w:val="auto"/>
    <w:pitch w:val="variable"/>
    <w:sig w:usb0="00000001" w:usb1="400020FB" w:usb2="00000000" w:usb3="00000000" w:csb0="00000197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EE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0C" w:rsidRDefault="0051460C" w:rsidP="00AC1DFA">
    <w:pPr>
      <w:pStyle w:val="Zpa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12700</wp:posOffset>
          </wp:positionH>
          <wp:positionV relativeFrom="page">
            <wp:posOffset>9934575</wp:posOffset>
          </wp:positionV>
          <wp:extent cx="5717540" cy="571500"/>
          <wp:effectExtent l="0" t="0" r="0" b="0"/>
          <wp:wrapTight wrapText="bothSides">
            <wp:wrapPolygon edited="0">
              <wp:start x="12019" y="4320"/>
              <wp:lineTo x="648" y="4320"/>
              <wp:lineTo x="504" y="12960"/>
              <wp:lineTo x="1151" y="15840"/>
              <wp:lineTo x="1151" y="16560"/>
              <wp:lineTo x="2807" y="16560"/>
              <wp:lineTo x="20871" y="16560"/>
              <wp:lineTo x="21015" y="15120"/>
              <wp:lineTo x="20727" y="11520"/>
              <wp:lineTo x="20079" y="4320"/>
              <wp:lineTo x="12019" y="4320"/>
            </wp:wrapPolygon>
          </wp:wrapTight>
          <wp:docPr id="374485756" name="Obrázek 3744857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75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947" w:rsidRDefault="00FA0947" w:rsidP="00AC1DFA">
      <w:r>
        <w:separator/>
      </w:r>
    </w:p>
  </w:footnote>
  <w:footnote w:type="continuationSeparator" w:id="0">
    <w:p w:rsidR="00FA0947" w:rsidRDefault="00FA0947" w:rsidP="00AC1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0C" w:rsidRDefault="0051460C" w:rsidP="00AC1DFA">
    <w:pPr>
      <w:pStyle w:val="Zhlav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616190" cy="862330"/>
          <wp:effectExtent l="19050" t="0" r="3810" b="0"/>
          <wp:wrapTight wrapText="bothSides">
            <wp:wrapPolygon edited="0">
              <wp:start x="-54" y="0"/>
              <wp:lineTo x="-54" y="20996"/>
              <wp:lineTo x="21611" y="20996"/>
              <wp:lineTo x="21611" y="0"/>
              <wp:lineTo x="-54" y="0"/>
            </wp:wrapPolygon>
          </wp:wrapTight>
          <wp:docPr id="1649713363" name="Obrázek 1649713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619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ED7D31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0F56B5"/>
    <w:multiLevelType w:val="multilevel"/>
    <w:tmpl w:val="63D68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C36B38"/>
    <w:multiLevelType w:val="hybridMultilevel"/>
    <w:tmpl w:val="CCCE7EE2"/>
    <w:lvl w:ilvl="0" w:tplc="42447ED8">
      <w:start w:val="1"/>
      <w:numFmt w:val="bullet"/>
      <w:pStyle w:val="Odstavecseseznamem"/>
      <w:lvlText w:val=""/>
      <w:lvlJc w:val="left"/>
      <w:pPr>
        <w:ind w:left="360" w:hanging="360"/>
      </w:pPr>
      <w:rPr>
        <w:rFonts w:ascii="Symbol" w:hAnsi="Symbol"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EE68F1"/>
    <w:multiLevelType w:val="hybridMultilevel"/>
    <w:tmpl w:val="240C5ED2"/>
    <w:lvl w:ilvl="0" w:tplc="37506EE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812D73"/>
    <w:multiLevelType w:val="hybridMultilevel"/>
    <w:tmpl w:val="240C5ED2"/>
    <w:lvl w:ilvl="0" w:tplc="37506EE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C43B10"/>
    <w:multiLevelType w:val="hybridMultilevel"/>
    <w:tmpl w:val="0EB0CAFA"/>
    <w:lvl w:ilvl="0" w:tplc="2F44C6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B7491"/>
    <w:multiLevelType w:val="multilevel"/>
    <w:tmpl w:val="4DBC8E7C"/>
    <w:lvl w:ilvl="0">
      <w:start w:val="1"/>
      <w:numFmt w:val="decimal"/>
      <w:lvlText w:val="%1."/>
      <w:lvlJc w:val="left"/>
      <w:pPr>
        <w:ind w:left="502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E632F"/>
    <w:multiLevelType w:val="hybridMultilevel"/>
    <w:tmpl w:val="B8BCA3D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40839"/>
    <w:multiLevelType w:val="hybridMultilevel"/>
    <w:tmpl w:val="E5B023C2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530D01"/>
    <w:multiLevelType w:val="hybridMultilevel"/>
    <w:tmpl w:val="4796D1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4D74A7"/>
    <w:multiLevelType w:val="multilevel"/>
    <w:tmpl w:val="AF70DEDC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b w:val="0"/>
        <w:u w:val="no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u w:val="no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u w:val="none"/>
      </w:rPr>
    </w:lvl>
  </w:abstractNum>
  <w:abstractNum w:abstractNumId="11" w15:restartNumberingAfterBreak="0">
    <w:nsid w:val="2F61614D"/>
    <w:multiLevelType w:val="multilevel"/>
    <w:tmpl w:val="09C64A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0B001ED"/>
    <w:multiLevelType w:val="multilevel"/>
    <w:tmpl w:val="34667D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3B13750C"/>
    <w:multiLevelType w:val="multilevel"/>
    <w:tmpl w:val="548015E4"/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3BB679FF"/>
    <w:multiLevelType w:val="multilevel"/>
    <w:tmpl w:val="E21E5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B1E7184"/>
    <w:multiLevelType w:val="multilevel"/>
    <w:tmpl w:val="B79EB27E"/>
    <w:lvl w:ilvl="0">
      <w:start w:val="1"/>
      <w:numFmt w:val="lowerLetter"/>
      <w:lvlText w:val="%1."/>
      <w:lvlJc w:val="left"/>
      <w:pPr>
        <w:ind w:left="0" w:firstLine="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4CF640DC"/>
    <w:multiLevelType w:val="multilevel"/>
    <w:tmpl w:val="DFE87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7" w15:restartNumberingAfterBreak="0">
    <w:nsid w:val="4E554BC4"/>
    <w:multiLevelType w:val="hybridMultilevel"/>
    <w:tmpl w:val="FA36916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157A99"/>
    <w:multiLevelType w:val="hybridMultilevel"/>
    <w:tmpl w:val="3618C7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451C5D"/>
    <w:multiLevelType w:val="multilevel"/>
    <w:tmpl w:val="B1767FAC"/>
    <w:lvl w:ilvl="0">
      <w:start w:val="1"/>
      <w:numFmt w:val="decimal"/>
      <w:lvlText w:val="%1."/>
      <w:lvlJc w:val="left"/>
      <w:pPr>
        <w:ind w:left="-67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76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48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220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292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4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436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088" w:hanging="360"/>
      </w:pPr>
      <w:rPr>
        <w:u w:val="none"/>
      </w:rPr>
    </w:lvl>
  </w:abstractNum>
  <w:abstractNum w:abstractNumId="20" w15:restartNumberingAfterBreak="0">
    <w:nsid w:val="602651CE"/>
    <w:multiLevelType w:val="multilevel"/>
    <w:tmpl w:val="C55039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50650C4"/>
    <w:multiLevelType w:val="hybridMultilevel"/>
    <w:tmpl w:val="3C2233EA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6A762C"/>
    <w:multiLevelType w:val="multilevel"/>
    <w:tmpl w:val="B9EAE2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E7665C7"/>
    <w:multiLevelType w:val="hybridMultilevel"/>
    <w:tmpl w:val="240C5ED2"/>
    <w:lvl w:ilvl="0" w:tplc="37506EE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391E83"/>
    <w:multiLevelType w:val="hybridMultilevel"/>
    <w:tmpl w:val="952C463A"/>
    <w:lvl w:ilvl="0" w:tplc="EEB430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6F6A97"/>
    <w:multiLevelType w:val="multilevel"/>
    <w:tmpl w:val="CBD8D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76B07E2A"/>
    <w:multiLevelType w:val="multilevel"/>
    <w:tmpl w:val="B31811B0"/>
    <w:lvl w:ilvl="0">
      <w:start w:val="5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15"/>
  </w:num>
  <w:num w:numId="2">
    <w:abstractNumId w:val="26"/>
  </w:num>
  <w:num w:numId="3">
    <w:abstractNumId w:val="25"/>
  </w:num>
  <w:num w:numId="4">
    <w:abstractNumId w:val="6"/>
  </w:num>
  <w:num w:numId="5">
    <w:abstractNumId w:val="1"/>
  </w:num>
  <w:num w:numId="6">
    <w:abstractNumId w:val="14"/>
  </w:num>
  <w:num w:numId="7">
    <w:abstractNumId w:val="12"/>
  </w:num>
  <w:num w:numId="8">
    <w:abstractNumId w:val="16"/>
  </w:num>
  <w:num w:numId="9">
    <w:abstractNumId w:val="9"/>
  </w:num>
  <w:num w:numId="10">
    <w:abstractNumId w:val="24"/>
  </w:num>
  <w:num w:numId="11">
    <w:abstractNumId w:val="7"/>
  </w:num>
  <w:num w:numId="12">
    <w:abstractNumId w:val="5"/>
  </w:num>
  <w:num w:numId="13">
    <w:abstractNumId w:val="8"/>
  </w:num>
  <w:num w:numId="14">
    <w:abstractNumId w:val="21"/>
  </w:num>
  <w:num w:numId="15">
    <w:abstractNumId w:val="2"/>
  </w:num>
  <w:num w:numId="16">
    <w:abstractNumId w:val="0"/>
  </w:num>
  <w:num w:numId="17">
    <w:abstractNumId w:val="18"/>
  </w:num>
  <w:num w:numId="18">
    <w:abstractNumId w:val="13"/>
  </w:num>
  <w:num w:numId="19">
    <w:abstractNumId w:val="10"/>
  </w:num>
  <w:num w:numId="20">
    <w:abstractNumId w:val="4"/>
  </w:num>
  <w:num w:numId="21">
    <w:abstractNumId w:val="17"/>
  </w:num>
  <w:num w:numId="22">
    <w:abstractNumId w:val="23"/>
  </w:num>
  <w:num w:numId="23">
    <w:abstractNumId w:val="3"/>
  </w:num>
  <w:num w:numId="24">
    <w:abstractNumId w:val="11"/>
  </w:num>
  <w:num w:numId="25">
    <w:abstractNumId w:val="20"/>
  </w:num>
  <w:num w:numId="26">
    <w:abstractNumId w:val="22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8D5"/>
    <w:rsid w:val="00125CE4"/>
    <w:rsid w:val="00161457"/>
    <w:rsid w:val="001724DF"/>
    <w:rsid w:val="00177F85"/>
    <w:rsid w:val="00183E11"/>
    <w:rsid w:val="00192763"/>
    <w:rsid w:val="001B17C6"/>
    <w:rsid w:val="001C68F4"/>
    <w:rsid w:val="002100CC"/>
    <w:rsid w:val="00265848"/>
    <w:rsid w:val="00276CF5"/>
    <w:rsid w:val="002D2D21"/>
    <w:rsid w:val="003A573A"/>
    <w:rsid w:val="003F5E9C"/>
    <w:rsid w:val="00433542"/>
    <w:rsid w:val="0047766D"/>
    <w:rsid w:val="004835CB"/>
    <w:rsid w:val="004E4B39"/>
    <w:rsid w:val="0051460C"/>
    <w:rsid w:val="00563DF6"/>
    <w:rsid w:val="00592DE9"/>
    <w:rsid w:val="0062051A"/>
    <w:rsid w:val="006220BD"/>
    <w:rsid w:val="006853E8"/>
    <w:rsid w:val="00735272"/>
    <w:rsid w:val="008577D0"/>
    <w:rsid w:val="008F1BAB"/>
    <w:rsid w:val="00916541"/>
    <w:rsid w:val="009647D2"/>
    <w:rsid w:val="009A4B89"/>
    <w:rsid w:val="00A11D9C"/>
    <w:rsid w:val="00A77CA2"/>
    <w:rsid w:val="00AC1DFA"/>
    <w:rsid w:val="00B02F49"/>
    <w:rsid w:val="00B25123"/>
    <w:rsid w:val="00B8185D"/>
    <w:rsid w:val="00BF111B"/>
    <w:rsid w:val="00C272BA"/>
    <w:rsid w:val="00CB78D5"/>
    <w:rsid w:val="00D04D0B"/>
    <w:rsid w:val="00D145AF"/>
    <w:rsid w:val="00DA3AE9"/>
    <w:rsid w:val="00DB71A0"/>
    <w:rsid w:val="00DC11B6"/>
    <w:rsid w:val="00E018B9"/>
    <w:rsid w:val="00E26E15"/>
    <w:rsid w:val="00E344BE"/>
    <w:rsid w:val="00E42757"/>
    <w:rsid w:val="00E80435"/>
    <w:rsid w:val="00E85625"/>
    <w:rsid w:val="00EB3D2E"/>
    <w:rsid w:val="00EC0765"/>
    <w:rsid w:val="00EC1EB8"/>
    <w:rsid w:val="00ED0284"/>
    <w:rsid w:val="00ED31AB"/>
    <w:rsid w:val="00F040EC"/>
    <w:rsid w:val="00F664B5"/>
    <w:rsid w:val="00F66D0E"/>
    <w:rsid w:val="00FA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3B860B-9E91-4E82-85D6-4D7929FC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1DFA"/>
    <w:pPr>
      <w:spacing w:line="360" w:lineRule="auto"/>
      <w:jc w:val="both"/>
    </w:pPr>
    <w:rPr>
      <w:rFonts w:ascii="Arial" w:eastAsia="Calibri" w:hAnsi="Arial" w:cs="Arial"/>
      <w:noProof/>
      <w:kern w:val="0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92763"/>
    <w:pPr>
      <w:keepNext/>
      <w:keepLines/>
      <w:spacing w:before="240" w:after="0"/>
      <w:outlineLvl w:val="0"/>
    </w:pPr>
    <w:rPr>
      <w:rFonts w:ascii="Bitter" w:eastAsiaTheme="majorEastAsia" w:hAnsi="Bitter" w:cstheme="majorBidi"/>
      <w:b/>
      <w:color w:val="1C386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1DFA"/>
    <w:pPr>
      <w:keepNext/>
      <w:keepLines/>
      <w:spacing w:before="40" w:after="0"/>
      <w:jc w:val="left"/>
      <w:outlineLvl w:val="1"/>
    </w:pPr>
    <w:rPr>
      <w:rFonts w:ascii="Adobe Garamond Pro Bold" w:eastAsiaTheme="majorEastAsia" w:hAnsi="Adobe Garamond Pro Bold" w:cstheme="majorBidi"/>
      <w:color w:val="1C3865"/>
      <w:sz w:val="26"/>
      <w:szCs w:val="26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E42757"/>
    <w:pPr>
      <w:spacing w:after="0" w:line="240" w:lineRule="auto"/>
    </w:pPr>
    <w:rPr>
      <w:rFonts w:ascii="Calibri" w:eastAsia="Calibri" w:hAnsi="Calibri" w:cs="Calibri"/>
      <w:kern w:val="0"/>
      <w:lang w:eastAsia="cs-CZ"/>
    </w:rPr>
  </w:style>
  <w:style w:type="paragraph" w:styleId="Odstavecseseznamem">
    <w:name w:val="List Paragraph"/>
    <w:basedOn w:val="Normln"/>
    <w:uiPriority w:val="34"/>
    <w:qFormat/>
    <w:rsid w:val="00192763"/>
    <w:pPr>
      <w:numPr>
        <w:numId w:val="15"/>
      </w:numPr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2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E15"/>
    <w:rPr>
      <w:rFonts w:ascii="Segoe UI" w:eastAsia="Calibri" w:hAnsi="Segoe UI" w:cs="Segoe UI"/>
      <w:kern w:val="0"/>
      <w:sz w:val="18"/>
      <w:szCs w:val="18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92763"/>
    <w:rPr>
      <w:rFonts w:ascii="Bitter" w:eastAsiaTheme="majorEastAsia" w:hAnsi="Bitter" w:cstheme="majorBidi"/>
      <w:b/>
      <w:color w:val="1C3865"/>
      <w:kern w:val="0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26E1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60C"/>
    <w:rPr>
      <w:rFonts w:ascii="Calibri" w:eastAsia="Calibri" w:hAnsi="Calibri" w:cs="Calibri"/>
      <w:kern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60C"/>
    <w:rPr>
      <w:rFonts w:ascii="Calibri" w:eastAsia="Calibri" w:hAnsi="Calibri" w:cs="Calibri"/>
      <w:kern w:val="0"/>
      <w:lang w:eastAsia="cs-CZ"/>
    </w:rPr>
  </w:style>
  <w:style w:type="character" w:customStyle="1" w:styleId="sowc">
    <w:name w:val="sowc"/>
    <w:basedOn w:val="Standardnpsmoodstavce"/>
    <w:rsid w:val="00735272"/>
  </w:style>
  <w:style w:type="paragraph" w:customStyle="1" w:styleId="My">
    <w:name w:val="My"/>
    <w:rsid w:val="00735272"/>
    <w:pPr>
      <w:spacing w:after="0" w:line="240" w:lineRule="auto"/>
    </w:pPr>
    <w:rPr>
      <w:rFonts w:ascii="Verdana" w:eastAsia="Batang" w:hAnsi="Verdana" w:cs="Arial"/>
      <w:kern w:val="0"/>
      <w:sz w:val="24"/>
      <w:szCs w:val="24"/>
      <w:lang w:val="uk-UA" w:eastAsia="ko-KR"/>
    </w:rPr>
  </w:style>
  <w:style w:type="table" w:styleId="Svtlmkazvraznn1">
    <w:name w:val="Light Grid Accent 1"/>
    <w:basedOn w:val="Normlntabulka"/>
    <w:uiPriority w:val="62"/>
    <w:rsid w:val="00735272"/>
    <w:pPr>
      <w:spacing w:after="0" w:line="240" w:lineRule="auto"/>
    </w:pPr>
    <w:rPr>
      <w:rFonts w:ascii="Times New Roman" w:eastAsia="Batang" w:hAnsi="Times New Roman" w:cs="Times New Roman"/>
      <w:kern w:val="0"/>
      <w:sz w:val="20"/>
      <w:szCs w:val="20"/>
      <w:lang w:val="en-US"/>
    </w:rPr>
    <w:tblPr>
      <w:tblStyleRowBandSize w:val="1"/>
      <w:tblStyleColBandSize w:val="1"/>
      <w:tblBorders>
        <w:top w:val="single" w:sz="8" w:space="0" w:color="1C3865" w:themeColor="accent1"/>
        <w:left w:val="single" w:sz="8" w:space="0" w:color="1C3865" w:themeColor="accent1"/>
        <w:bottom w:val="single" w:sz="8" w:space="0" w:color="1C3865" w:themeColor="accent1"/>
        <w:right w:val="single" w:sz="8" w:space="0" w:color="1C3865" w:themeColor="accent1"/>
        <w:insideH w:val="single" w:sz="8" w:space="0" w:color="1C3865" w:themeColor="accent1"/>
        <w:insideV w:val="single" w:sz="8" w:space="0" w:color="1C38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1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</w:tcPr>
    </w:tblStylePr>
    <w:tblStylePr w:type="band1Vert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  <w:shd w:val="clear" w:color="auto" w:fill="B5C9EA" w:themeFill="accent1" w:themeFillTint="3F"/>
      </w:tcPr>
    </w:tblStylePr>
    <w:tblStylePr w:type="band1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  <w:shd w:val="clear" w:color="auto" w:fill="B5C9EA" w:themeFill="accent1" w:themeFillTint="3F"/>
      </w:tcPr>
    </w:tblStylePr>
    <w:tblStylePr w:type="band2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AC1DFA"/>
    <w:rPr>
      <w:rFonts w:ascii="Adobe Garamond Pro Bold" w:eastAsiaTheme="majorEastAsia" w:hAnsi="Adobe Garamond Pro Bold" w:cstheme="majorBidi"/>
      <w:noProof/>
      <w:color w:val="1C3865"/>
      <w:kern w:val="0"/>
      <w:sz w:val="26"/>
      <w:szCs w:val="26"/>
      <w:lang w:val="en-US"/>
    </w:rPr>
  </w:style>
  <w:style w:type="paragraph" w:customStyle="1" w:styleId="Bl">
    <w:name w:val="Bílé"/>
    <w:basedOn w:val="Normln"/>
    <w:link w:val="BlChar"/>
    <w:qFormat/>
    <w:rsid w:val="00192763"/>
    <w:pPr>
      <w:jc w:val="center"/>
    </w:pPr>
  </w:style>
  <w:style w:type="character" w:customStyle="1" w:styleId="howc">
    <w:name w:val="howc"/>
    <w:basedOn w:val="Standardnpsmoodstavce"/>
    <w:rsid w:val="00F66D0E"/>
  </w:style>
  <w:style w:type="character" w:customStyle="1" w:styleId="BlChar">
    <w:name w:val="Bílé Char"/>
    <w:basedOn w:val="Standardnpsmoodstavce"/>
    <w:link w:val="Bl"/>
    <w:rsid w:val="00192763"/>
    <w:rPr>
      <w:rFonts w:ascii="Roboto" w:eastAsia="Calibri" w:hAnsi="Roboto" w:cs="Calibri"/>
      <w:kern w:val="0"/>
      <w:sz w:val="20"/>
      <w:szCs w:val="20"/>
      <w:lang w:eastAsia="cs-CZ"/>
    </w:rPr>
  </w:style>
  <w:style w:type="character" w:styleId="Zdraznnjemn">
    <w:name w:val="Subtle Emphasis"/>
    <w:basedOn w:val="Standardnpsmoodstavce"/>
    <w:uiPriority w:val="19"/>
    <w:qFormat/>
    <w:rsid w:val="00AC1DFA"/>
    <w:rPr>
      <w:i/>
      <w:iCs/>
      <w:color w:val="002060"/>
    </w:rPr>
  </w:style>
  <w:style w:type="paragraph" w:styleId="Citt">
    <w:name w:val="Quote"/>
    <w:basedOn w:val="Normln"/>
    <w:next w:val="Normln"/>
    <w:link w:val="CittChar"/>
    <w:uiPriority w:val="29"/>
    <w:qFormat/>
    <w:rsid w:val="00AC1D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AC1DFA"/>
    <w:rPr>
      <w:rFonts w:ascii="Arial" w:eastAsia="Calibri" w:hAnsi="Arial" w:cs="Arial"/>
      <w:i/>
      <w:iCs/>
      <w:noProof/>
      <w:color w:val="000000" w:themeColor="text1"/>
      <w:kern w:val="0"/>
      <w:sz w:val="20"/>
      <w:szCs w:val="20"/>
      <w:lang w:eastAsia="cs-CZ"/>
    </w:rPr>
  </w:style>
  <w:style w:type="paragraph" w:customStyle="1" w:styleId="Perex">
    <w:name w:val="Perex"/>
    <w:basedOn w:val="Normln"/>
    <w:link w:val="PerexChar"/>
    <w:qFormat/>
    <w:rsid w:val="009647D2"/>
    <w:pPr>
      <w:spacing w:line="276" w:lineRule="auto"/>
    </w:pPr>
    <w:rPr>
      <w:b/>
      <w:color w:val="002060"/>
      <w:sz w:val="22"/>
      <w:szCs w:val="22"/>
    </w:rPr>
  </w:style>
  <w:style w:type="character" w:customStyle="1" w:styleId="PerexChar">
    <w:name w:val="Perex Char"/>
    <w:basedOn w:val="Standardnpsmoodstavce"/>
    <w:link w:val="Perex"/>
    <w:rsid w:val="009647D2"/>
    <w:rPr>
      <w:rFonts w:ascii="Arial" w:eastAsia="Calibri" w:hAnsi="Arial" w:cs="Arial"/>
      <w:b/>
      <w:noProof/>
      <w:color w:val="002060"/>
      <w:kern w:val="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F040E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rirucka.ujc.cas.cz/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hyperlink" Target="https://spjms.ujc.cas.cz/" TargetMode="External"/><Relationship Id="rId17" Type="http://schemas.openxmlformats.org/officeDocument/2006/relationships/hyperlink" Target="https://cja.ujc.cas.cz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sncj.ujc.cas.cz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pjc.ujc.cas.cz/prehled.php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ssjc.ujc.cas.cz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google.com/maps" TargetMode="External"/><Relationship Id="rId19" Type="http://schemas.openxmlformats.org/officeDocument/2006/relationships/hyperlink" Target="https://www.google.com/maps/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py.cz" TargetMode="External"/><Relationship Id="rId14" Type="http://schemas.openxmlformats.org/officeDocument/2006/relationships/hyperlink" Target="http://sehrg.at.ua/_ld/0/55_rejzek_j_cesky_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.adamcova\Downloads\Pracovn&#237;_list_2_stupen%201%20(1).dotx" TargetMode="External"/></Relationships>
</file>

<file path=word/theme/theme1.xml><?xml version="1.0" encoding="utf-8"?>
<a:theme xmlns:a="http://schemas.openxmlformats.org/drawingml/2006/main" name="Motiv Office">
  <a:themeElements>
    <a:clrScheme name="Vlastní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C3865"/>
      </a:accent1>
      <a:accent2>
        <a:srgbClr val="ED7D31"/>
      </a:accent2>
      <a:accent3>
        <a:srgbClr val="A5A5A5"/>
      </a:accent3>
      <a:accent4>
        <a:srgbClr val="0099DA"/>
      </a:accent4>
      <a:accent5>
        <a:srgbClr val="0099DA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Pracovní_list_2_stupen 1 (1)</Template>
  <TotalTime>64</TotalTime>
  <Pages>6</Pages>
  <Words>965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Adamcová</dc:creator>
  <cp:keywords/>
  <dc:description/>
  <cp:lastModifiedBy>Markéta Adamcová</cp:lastModifiedBy>
  <cp:revision>4</cp:revision>
  <cp:lastPrinted>2023-07-12T11:28:00Z</cp:lastPrinted>
  <dcterms:created xsi:type="dcterms:W3CDTF">2023-09-08T12:03:00Z</dcterms:created>
  <dcterms:modified xsi:type="dcterms:W3CDTF">2023-09-08T13:12:00Z</dcterms:modified>
</cp:coreProperties>
</file>